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1C3" w:rsidRPr="00FA0C55" w:rsidRDefault="00CC21C3" w:rsidP="002352C7">
      <w:pPr>
        <w:spacing w:line="240" w:lineRule="auto"/>
        <w:jc w:val="right"/>
        <w:outlineLvl w:val="0"/>
        <w:rPr>
          <w:b/>
        </w:rPr>
      </w:pPr>
      <w:bookmarkStart w:id="0" w:name="_GoBack"/>
      <w:bookmarkEnd w:id="0"/>
      <w:r w:rsidRPr="00FA0C55">
        <w:rPr>
          <w:b/>
        </w:rPr>
        <w:t>AGENDA KONFERENCJI PRASOWEJ</w:t>
      </w:r>
    </w:p>
    <w:p w:rsidR="00CC21C3" w:rsidRPr="00FA0C55" w:rsidRDefault="00CC21C3" w:rsidP="002352C7">
      <w:pPr>
        <w:spacing w:line="240" w:lineRule="auto"/>
        <w:ind w:left="142"/>
        <w:jc w:val="right"/>
        <w:outlineLvl w:val="0"/>
        <w:rPr>
          <w:rFonts w:cs="Calibri"/>
        </w:rPr>
      </w:pPr>
      <w:r w:rsidRPr="00FA0C55">
        <w:rPr>
          <w:rFonts w:cs="Calibri"/>
          <w:b/>
        </w:rPr>
        <w:t>„MŁODZI W ŁODZI- MAM POMYSŁ NA STARTUP”</w:t>
      </w:r>
      <w:r w:rsidRPr="00FA0C55">
        <w:rPr>
          <w:rFonts w:cs="Calibri"/>
        </w:rPr>
        <w:br/>
        <w:t>- inauguracja XI edycji Konkursu</w:t>
      </w:r>
    </w:p>
    <w:p w:rsidR="00CC21C3" w:rsidRPr="00FA0C55" w:rsidRDefault="00CC21C3" w:rsidP="002352C7">
      <w:pPr>
        <w:spacing w:line="240" w:lineRule="auto"/>
        <w:ind w:left="142"/>
        <w:jc w:val="right"/>
        <w:outlineLvl w:val="0"/>
        <w:rPr>
          <w:b/>
        </w:rPr>
      </w:pPr>
    </w:p>
    <w:p w:rsidR="00CC21C3" w:rsidRPr="00FA0C55" w:rsidRDefault="00CC21C3" w:rsidP="00FA0C55">
      <w:pPr>
        <w:spacing w:line="240" w:lineRule="auto"/>
        <w:ind w:left="142"/>
        <w:outlineLvl w:val="0"/>
      </w:pPr>
      <w:r w:rsidRPr="00FA0C55">
        <w:rPr>
          <w:b/>
        </w:rPr>
        <w:t xml:space="preserve">Data: </w:t>
      </w:r>
      <w:r w:rsidRPr="00FA0C55">
        <w:t>11.03.2019 r.</w:t>
      </w:r>
      <w:r w:rsidRPr="00FA0C55">
        <w:rPr>
          <w:b/>
        </w:rPr>
        <w:t xml:space="preserve"> </w:t>
      </w:r>
      <w:r w:rsidRPr="00FA0C55">
        <w:t>(poniedziałek)</w:t>
      </w:r>
      <w:r w:rsidRPr="00FA0C55">
        <w:rPr>
          <w:b/>
        </w:rPr>
        <w:br/>
        <w:t xml:space="preserve">Miejsce:  </w:t>
      </w:r>
      <w:r w:rsidRPr="00FA0C55">
        <w:t xml:space="preserve">Akademia Muzyczna w Łodzi </w:t>
      </w:r>
      <w:r>
        <w:t>-</w:t>
      </w:r>
      <w:r w:rsidRPr="00FA0C55">
        <w:t xml:space="preserve"> Ogród Zimowy (</w:t>
      </w:r>
      <w:r>
        <w:t>wejście</w:t>
      </w:r>
      <w:r w:rsidRPr="00FA0C55">
        <w:t xml:space="preserve"> główne do budynku od ulicy 1 Maja</w:t>
      </w:r>
      <w:r w:rsidRPr="00FA0C55">
        <w:rPr>
          <w:rStyle w:val="lrzxr"/>
        </w:rPr>
        <w:t xml:space="preserve">) </w:t>
      </w:r>
      <w:r w:rsidRPr="00FA0C55">
        <w:rPr>
          <w:b/>
        </w:rPr>
        <w:br/>
        <w:t>Godzina</w:t>
      </w:r>
      <w:r w:rsidRPr="00FA0C55">
        <w:t xml:space="preserve">: </w:t>
      </w:r>
      <w:r w:rsidRPr="00FA0C55">
        <w:rPr>
          <w:b/>
        </w:rPr>
        <w:t xml:space="preserve"> </w:t>
      </w:r>
      <w:r w:rsidRPr="00FA0C55">
        <w:t>11.15</w:t>
      </w:r>
      <w:r w:rsidRPr="00FA0C55">
        <w:rPr>
          <w:b/>
        </w:rPr>
        <w:br/>
        <w:t>Prowadzący: Marcin Masłowski</w:t>
      </w:r>
      <w:r w:rsidRPr="00FA0C55">
        <w:t>, Rzecznik Prasowy Prezydenta Miasta Łodzi</w:t>
      </w:r>
      <w:r w:rsidRPr="00FA0C55">
        <w:br/>
      </w:r>
      <w:r>
        <w:t xml:space="preserve">      lub</w:t>
      </w:r>
      <w:r w:rsidRPr="00FA0C55">
        <w:t xml:space="preserve">             </w:t>
      </w:r>
      <w:r w:rsidRPr="00FA0C55">
        <w:rPr>
          <w:b/>
        </w:rPr>
        <w:t>Michał Śmiechowicz</w:t>
      </w:r>
      <w:r w:rsidRPr="00FA0C55">
        <w:t xml:space="preserve">, Z-ca Dyrektora Biura Rozwoju Gospodarczego </w:t>
      </w:r>
      <w:r w:rsidRPr="00FA0C55">
        <w:br/>
        <w:t xml:space="preserve">                        i Współpracy Międzynarodowej </w:t>
      </w:r>
    </w:p>
    <w:p w:rsidR="00CC21C3" w:rsidRPr="00FA0C55" w:rsidRDefault="00CC21C3" w:rsidP="002352C7">
      <w:pPr>
        <w:spacing w:line="240" w:lineRule="auto"/>
        <w:ind w:left="142"/>
        <w:outlineLvl w:val="0"/>
        <w:rPr>
          <w:b/>
        </w:rPr>
      </w:pPr>
    </w:p>
    <w:p w:rsidR="00CC21C3" w:rsidRPr="00FA0C55" w:rsidRDefault="00CC21C3" w:rsidP="002352C7">
      <w:pPr>
        <w:numPr>
          <w:ilvl w:val="0"/>
          <w:numId w:val="37"/>
        </w:numPr>
        <w:tabs>
          <w:tab w:val="clear" w:pos="1080"/>
          <w:tab w:val="num" w:pos="567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="Calibri"/>
        </w:rPr>
      </w:pPr>
      <w:r w:rsidRPr="00FA0C55">
        <w:rPr>
          <w:rFonts w:cs="Calibri"/>
        </w:rPr>
        <w:t>Wystąpienie:</w:t>
      </w:r>
      <w:r w:rsidRPr="00FA0C55">
        <w:rPr>
          <w:rFonts w:cs="Calibri"/>
          <w:b/>
        </w:rPr>
        <w:t xml:space="preserve"> Hanna Zdanowska</w:t>
      </w:r>
      <w:r w:rsidRPr="00FA0C55">
        <w:rPr>
          <w:rFonts w:cs="Calibri"/>
        </w:rPr>
        <w:t>, Prezydent Miasta Łodzi.</w:t>
      </w:r>
    </w:p>
    <w:p w:rsidR="00CC21C3" w:rsidRPr="00FA0C55" w:rsidRDefault="00CC21C3" w:rsidP="002352C7">
      <w:pPr>
        <w:numPr>
          <w:ilvl w:val="0"/>
          <w:numId w:val="37"/>
        </w:numPr>
        <w:tabs>
          <w:tab w:val="clear" w:pos="1080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Calibri"/>
        </w:rPr>
      </w:pPr>
      <w:r w:rsidRPr="00FA0C55">
        <w:rPr>
          <w:rFonts w:cs="Calibri"/>
        </w:rPr>
        <w:t>Wystąpienia Partnerów Strategicznych Konkursu:</w:t>
      </w:r>
    </w:p>
    <w:p w:rsidR="00CC21C3" w:rsidRPr="00FA0C55" w:rsidRDefault="00CC21C3" w:rsidP="002352C7">
      <w:pPr>
        <w:numPr>
          <w:ilvl w:val="1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A0C55">
        <w:rPr>
          <w:rStyle w:val="Strong"/>
        </w:rPr>
        <w:t>Pan prof. dr hab. inż. Dariusz Gawin</w:t>
      </w:r>
      <w:r w:rsidRPr="00FA0C55">
        <w:rPr>
          <w:rFonts w:cs="Arial"/>
        </w:rPr>
        <w:t xml:space="preserve">, </w:t>
      </w:r>
      <w:r w:rsidRPr="00FA0C55">
        <w:t xml:space="preserve">Prorektor Politechniki Łódzkiej </w:t>
      </w:r>
      <w:r w:rsidRPr="00FA0C55">
        <w:br/>
        <w:t>ds. innowacji i rozwoju uczelni</w:t>
      </w:r>
      <w:r>
        <w:t>;</w:t>
      </w:r>
    </w:p>
    <w:p w:rsidR="00CC21C3" w:rsidRPr="00FA0C55" w:rsidRDefault="00CC21C3" w:rsidP="002352C7">
      <w:pPr>
        <w:numPr>
          <w:ilvl w:val="1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</w:rPr>
      </w:pPr>
      <w:r w:rsidRPr="00FA0C55">
        <w:rPr>
          <w:b/>
        </w:rPr>
        <w:t>Pan prof. Tomasz Cieślak</w:t>
      </w:r>
      <w:r w:rsidRPr="00FA0C55">
        <w:t>, Prorektor Uniwersytetu Łódzkiego</w:t>
      </w:r>
      <w:r w:rsidRPr="00FA0C55">
        <w:rPr>
          <w:color w:val="1F497D"/>
        </w:rPr>
        <w:t xml:space="preserve"> </w:t>
      </w:r>
      <w:r>
        <w:t>ds. studenckich.</w:t>
      </w:r>
    </w:p>
    <w:p w:rsidR="00CC21C3" w:rsidRPr="00FA0C55" w:rsidRDefault="00CC21C3" w:rsidP="002352C7">
      <w:pPr>
        <w:numPr>
          <w:ilvl w:val="0"/>
          <w:numId w:val="37"/>
        </w:numPr>
        <w:tabs>
          <w:tab w:val="clear" w:pos="1080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Calibri"/>
        </w:rPr>
      </w:pPr>
      <w:r w:rsidRPr="00FA0C55">
        <w:rPr>
          <w:rFonts w:cs="Calibri"/>
        </w:rPr>
        <w:t xml:space="preserve">Wystąpienie: </w:t>
      </w:r>
      <w:r w:rsidRPr="00FA0C55">
        <w:rPr>
          <w:rFonts w:cs="Calibri"/>
          <w:b/>
        </w:rPr>
        <w:t>Maciej Krasuski</w:t>
      </w:r>
      <w:r w:rsidRPr="00FA0C55">
        <w:rPr>
          <w:rFonts w:cs="Calibri"/>
        </w:rPr>
        <w:t>, Prezes Zarządu EXACO sp.</w:t>
      </w:r>
      <w:r>
        <w:rPr>
          <w:rFonts w:cs="Calibri"/>
        </w:rPr>
        <w:t xml:space="preserve"> z o.o., partner technologiczny </w:t>
      </w:r>
      <w:r w:rsidRPr="00FA0C55">
        <w:rPr>
          <w:rFonts w:cs="Calibri"/>
        </w:rPr>
        <w:t xml:space="preserve">oraz mentor w konkursie. </w:t>
      </w:r>
    </w:p>
    <w:p w:rsidR="00CC21C3" w:rsidRPr="00FA0C55" w:rsidRDefault="00CC21C3" w:rsidP="002352C7">
      <w:pPr>
        <w:numPr>
          <w:ilvl w:val="0"/>
          <w:numId w:val="37"/>
        </w:numPr>
        <w:tabs>
          <w:tab w:val="clear" w:pos="1080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Calibri"/>
        </w:rPr>
      </w:pPr>
      <w:r w:rsidRPr="00FA0C55">
        <w:rPr>
          <w:rFonts w:cs="Calibri"/>
        </w:rPr>
        <w:t>Wystąpienie</w:t>
      </w:r>
      <w:r w:rsidRPr="00FA0C55">
        <w:rPr>
          <w:rFonts w:cs="Calibri"/>
          <w:b/>
        </w:rPr>
        <w:t xml:space="preserve">: Magdalena Malaczyńska, </w:t>
      </w:r>
      <w:r w:rsidRPr="00FA0C55">
        <w:rPr>
          <w:rFonts w:cs="Calibri"/>
        </w:rPr>
        <w:t xml:space="preserve">Wiceprezes Zarządu INDIGO </w:t>
      </w:r>
      <w:r>
        <w:rPr>
          <w:rFonts w:cs="Calibri"/>
        </w:rPr>
        <w:t>NAILS</w:t>
      </w:r>
      <w:r w:rsidRPr="00FA0C55">
        <w:rPr>
          <w:rFonts w:cs="Calibri"/>
        </w:rPr>
        <w:t xml:space="preserve"> sp. z o. o., partner finansowy konkursu.</w:t>
      </w:r>
    </w:p>
    <w:p w:rsidR="00CC21C3" w:rsidRPr="00FA0C55" w:rsidRDefault="00CC21C3" w:rsidP="002352C7">
      <w:pPr>
        <w:numPr>
          <w:ilvl w:val="0"/>
          <w:numId w:val="37"/>
        </w:numPr>
        <w:tabs>
          <w:tab w:val="clear" w:pos="1080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Calibri"/>
        </w:rPr>
      </w:pPr>
      <w:r w:rsidRPr="00FA0C55">
        <w:t>Wystąpienia finalistów ubiegłorocznej edycji konkursu:</w:t>
      </w:r>
    </w:p>
    <w:p w:rsidR="00CC21C3" w:rsidRPr="00FA0C55" w:rsidRDefault="00CC21C3" w:rsidP="002352C7">
      <w:pPr>
        <w:numPr>
          <w:ilvl w:val="1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A0C55">
        <w:rPr>
          <w:rFonts w:cs="Calibri"/>
          <w:b/>
        </w:rPr>
        <w:t>Sebastian Górecki</w:t>
      </w:r>
      <w:r w:rsidRPr="00FA0C55">
        <w:rPr>
          <w:rFonts w:cs="Calibri"/>
        </w:rPr>
        <w:t>, laureat Nagrody Głównej Prezydenta Miasta, autor projektu Inteligentne Ule;</w:t>
      </w:r>
    </w:p>
    <w:p w:rsidR="00CC21C3" w:rsidRPr="00FA0C55" w:rsidRDefault="00CC21C3" w:rsidP="002352C7">
      <w:pPr>
        <w:numPr>
          <w:ilvl w:val="1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A0C55">
        <w:rPr>
          <w:rFonts w:cs="Calibri"/>
          <w:b/>
        </w:rPr>
        <w:t>Marta Nowicka</w:t>
      </w:r>
      <w:r w:rsidRPr="00FA0C55">
        <w:rPr>
          <w:rFonts w:cs="Calibri"/>
        </w:rPr>
        <w:t xml:space="preserve">, </w:t>
      </w:r>
      <w:r w:rsidRPr="00FA0C55">
        <w:t>współautorka projektu Archizo;</w:t>
      </w:r>
    </w:p>
    <w:p w:rsidR="00CC21C3" w:rsidRPr="00FA0C55" w:rsidRDefault="00CC21C3" w:rsidP="002352C7">
      <w:pPr>
        <w:numPr>
          <w:ilvl w:val="1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A0C55">
        <w:rPr>
          <w:b/>
        </w:rPr>
        <w:t>Konrad Olejniczak</w:t>
      </w:r>
      <w:r w:rsidRPr="00FA0C55">
        <w:t>, współautor projektu UchFit;</w:t>
      </w:r>
    </w:p>
    <w:p w:rsidR="00CC21C3" w:rsidRPr="00FA0C55" w:rsidRDefault="00CC21C3" w:rsidP="002352C7">
      <w:pPr>
        <w:numPr>
          <w:ilvl w:val="1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FA0C55">
        <w:rPr>
          <w:b/>
        </w:rPr>
        <w:t>Anna Kołodziejska</w:t>
      </w:r>
      <w:r w:rsidRPr="00FA0C55">
        <w:t xml:space="preserve"> - </w:t>
      </w:r>
      <w:r w:rsidRPr="00FA0C55">
        <w:rPr>
          <w:b/>
        </w:rPr>
        <w:t>Szczotka</w:t>
      </w:r>
      <w:r w:rsidRPr="00FA0C55">
        <w:t>, projektantka i  właścicielka marki Make Yourself.</w:t>
      </w:r>
    </w:p>
    <w:p w:rsidR="00CC21C3" w:rsidRPr="00FA0C55" w:rsidRDefault="00CC21C3" w:rsidP="002352C7">
      <w:pPr>
        <w:numPr>
          <w:ilvl w:val="0"/>
          <w:numId w:val="37"/>
        </w:numPr>
        <w:tabs>
          <w:tab w:val="clear" w:pos="1080"/>
          <w:tab w:val="num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cs="Calibri"/>
        </w:rPr>
      </w:pPr>
      <w:r>
        <w:rPr>
          <w:rFonts w:cs="Calibri"/>
        </w:rPr>
        <w:t>Pytania dziennikarzy</w:t>
      </w:r>
      <w:r w:rsidRPr="00FA0C55">
        <w:rPr>
          <w:rFonts w:cs="Calibri"/>
        </w:rPr>
        <w:t>.</w:t>
      </w:r>
    </w:p>
    <w:p w:rsidR="00CC21C3" w:rsidRPr="00FA0C55" w:rsidRDefault="00CC21C3" w:rsidP="00593401"/>
    <w:sectPr w:rsidR="00CC21C3" w:rsidRPr="00FA0C55" w:rsidSect="00644364">
      <w:headerReference w:type="default" r:id="rId7"/>
      <w:footerReference w:type="default" r:id="rId8"/>
      <w:pgSz w:w="11906" w:h="16838"/>
      <w:pgMar w:top="1985" w:right="926" w:bottom="35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1C3" w:rsidRDefault="00CC21C3" w:rsidP="00A43ACE">
      <w:pPr>
        <w:spacing w:after="0" w:line="240" w:lineRule="auto"/>
      </w:pPr>
      <w:r>
        <w:separator/>
      </w:r>
    </w:p>
  </w:endnote>
  <w:endnote w:type="continuationSeparator" w:id="0">
    <w:p w:rsidR="00CC21C3" w:rsidRDefault="00CC21C3" w:rsidP="00A4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1C3" w:rsidRPr="00123DCB" w:rsidRDefault="00CC21C3" w:rsidP="00123DCB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9" o:spid="_x0000_s2050" type="#_x0000_t75" style="position:absolute;margin-left:0;margin-top:-129.25pt;width:519.05pt;height:176.65pt;z-index:-251659264;visibility:visible;mso-position-horizontal:center;mso-position-horizontal-relative:margin">
          <v:imagedata r:id="rId1" o:title=""/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1C3" w:rsidRDefault="00CC21C3" w:rsidP="00A43ACE">
      <w:pPr>
        <w:spacing w:after="0" w:line="240" w:lineRule="auto"/>
      </w:pPr>
      <w:r>
        <w:separator/>
      </w:r>
    </w:p>
  </w:footnote>
  <w:footnote w:type="continuationSeparator" w:id="0">
    <w:p w:rsidR="00CC21C3" w:rsidRDefault="00CC21C3" w:rsidP="00A43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1C3" w:rsidRPr="00952044" w:rsidRDefault="00CC21C3" w:rsidP="00952044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8" o:spid="_x0000_s2049" type="#_x0000_t75" style="position:absolute;margin-left:-69.4pt;margin-top:-34.7pt;width:597.95pt;height:87.75pt;z-index:-251658240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5840"/>
    <w:multiLevelType w:val="hybridMultilevel"/>
    <w:tmpl w:val="BB16E5D2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50010B0"/>
    <w:multiLevelType w:val="hybridMultilevel"/>
    <w:tmpl w:val="C52CA8FA"/>
    <w:lvl w:ilvl="0" w:tplc="FF1EEFE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Times New Roman"/>
        <w:b w:val="0"/>
      </w:rPr>
    </w:lvl>
    <w:lvl w:ilvl="1" w:tplc="78F4B462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207875"/>
    <w:multiLevelType w:val="hybridMultilevel"/>
    <w:tmpl w:val="F1E2F94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C27B5D"/>
    <w:multiLevelType w:val="hybridMultilevel"/>
    <w:tmpl w:val="D71019C0"/>
    <w:lvl w:ilvl="0" w:tplc="5D701094">
      <w:start w:val="1"/>
      <w:numFmt w:val="decimal"/>
      <w:lvlText w:val="%1."/>
      <w:lvlJc w:val="left"/>
      <w:pPr>
        <w:ind w:left="360" w:hanging="360"/>
      </w:pPr>
      <w:rPr>
        <w:rFonts w:ascii="Calibri" w:eastAsia="Arial,Bold" w:hAnsi="Calibri" w:cs="Times New Roman" w:hint="default"/>
        <w:b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D90846"/>
    <w:multiLevelType w:val="hybridMultilevel"/>
    <w:tmpl w:val="42C4C81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B03236F"/>
    <w:multiLevelType w:val="hybridMultilevel"/>
    <w:tmpl w:val="F604B3F2"/>
    <w:lvl w:ilvl="0" w:tplc="78E457C6">
      <w:start w:val="5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1048570C"/>
    <w:multiLevelType w:val="hybridMultilevel"/>
    <w:tmpl w:val="7EBEBAD2"/>
    <w:lvl w:ilvl="0" w:tplc="B06CCF84">
      <w:start w:val="1"/>
      <w:numFmt w:val="decimal"/>
      <w:lvlText w:val="%1)"/>
      <w:lvlJc w:val="left"/>
      <w:pPr>
        <w:ind w:left="64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1A654131"/>
    <w:multiLevelType w:val="hybridMultilevel"/>
    <w:tmpl w:val="3C40BD8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A834126"/>
    <w:multiLevelType w:val="hybridMultilevel"/>
    <w:tmpl w:val="3366450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E7A6AD6"/>
    <w:multiLevelType w:val="hybridMultilevel"/>
    <w:tmpl w:val="B50E8694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20AA3F0E"/>
    <w:multiLevelType w:val="hybridMultilevel"/>
    <w:tmpl w:val="BB7E4C54"/>
    <w:lvl w:ilvl="0" w:tplc="A30ED8A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>
    <w:nsid w:val="227D3B96"/>
    <w:multiLevelType w:val="hybridMultilevel"/>
    <w:tmpl w:val="3EB88878"/>
    <w:lvl w:ilvl="0" w:tplc="0415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FE2045"/>
    <w:multiLevelType w:val="hybridMultilevel"/>
    <w:tmpl w:val="4E14B22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5CE1198"/>
    <w:multiLevelType w:val="hybridMultilevel"/>
    <w:tmpl w:val="DF402170"/>
    <w:lvl w:ilvl="0" w:tplc="19AA0E9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CD0343"/>
    <w:multiLevelType w:val="hybridMultilevel"/>
    <w:tmpl w:val="09B01926"/>
    <w:lvl w:ilvl="0" w:tplc="8AE604A6">
      <w:start w:val="1"/>
      <w:numFmt w:val="decimal"/>
      <w:lvlText w:val="%1)"/>
      <w:lvlJc w:val="left"/>
      <w:pPr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30B55C46"/>
    <w:multiLevelType w:val="hybridMultilevel"/>
    <w:tmpl w:val="54661C96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131C7826">
      <w:start w:val="78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  <w:color w:val="C00000"/>
      </w:rPr>
    </w:lvl>
    <w:lvl w:ilvl="3" w:tplc="85C6857E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  <w:b/>
      </w:rPr>
    </w:lvl>
    <w:lvl w:ilvl="4" w:tplc="0415000F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5" w:tplc="F766CD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  <w:b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845EBA"/>
    <w:multiLevelType w:val="hybridMultilevel"/>
    <w:tmpl w:val="C0C4A12E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3ABC7876"/>
    <w:multiLevelType w:val="hybridMultilevel"/>
    <w:tmpl w:val="47D2B1C4"/>
    <w:lvl w:ilvl="0" w:tplc="9D50854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28D4C5C"/>
    <w:multiLevelType w:val="hybridMultilevel"/>
    <w:tmpl w:val="602A968C"/>
    <w:lvl w:ilvl="0" w:tplc="0415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42B73317"/>
    <w:multiLevelType w:val="hybridMultilevel"/>
    <w:tmpl w:val="6406CC96"/>
    <w:lvl w:ilvl="0" w:tplc="79041E7C">
      <w:start w:val="4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6A6BF3"/>
    <w:multiLevelType w:val="hybridMultilevel"/>
    <w:tmpl w:val="C0BA489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46A44FB5"/>
    <w:multiLevelType w:val="hybridMultilevel"/>
    <w:tmpl w:val="438CBA9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494A5518"/>
    <w:multiLevelType w:val="hybridMultilevel"/>
    <w:tmpl w:val="E51E50FA"/>
    <w:lvl w:ilvl="0" w:tplc="1EE0EF1E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C27326B"/>
    <w:multiLevelType w:val="hybridMultilevel"/>
    <w:tmpl w:val="323CB726"/>
    <w:lvl w:ilvl="0" w:tplc="F6ACAF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EE267E6"/>
    <w:multiLevelType w:val="hybridMultilevel"/>
    <w:tmpl w:val="7E4C9710"/>
    <w:lvl w:ilvl="0" w:tplc="69C04A72">
      <w:start w:val="7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4FB763D3"/>
    <w:multiLevelType w:val="hybridMultilevel"/>
    <w:tmpl w:val="6764F3BA"/>
    <w:lvl w:ilvl="0" w:tplc="410A7E6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25294D"/>
    <w:multiLevelType w:val="hybridMultilevel"/>
    <w:tmpl w:val="B582B326"/>
    <w:lvl w:ilvl="0" w:tplc="55DE8CB6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C9868F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1353"/>
        </w:tabs>
        <w:ind w:left="1353" w:hanging="360"/>
      </w:pPr>
      <w:rPr>
        <w:rFonts w:cs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1B200F"/>
    <w:multiLevelType w:val="hybridMultilevel"/>
    <w:tmpl w:val="0D5E4246"/>
    <w:lvl w:ilvl="0" w:tplc="F52426EE">
      <w:start w:val="1"/>
      <w:numFmt w:val="decimal"/>
      <w:lvlText w:val="%1)"/>
      <w:lvlJc w:val="left"/>
      <w:pPr>
        <w:ind w:left="786" w:hanging="360"/>
      </w:pPr>
      <w:rPr>
        <w:rFonts w:ascii="Calibri" w:hAnsi="Calibri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8">
    <w:nsid w:val="5AE53BF1"/>
    <w:multiLevelType w:val="hybridMultilevel"/>
    <w:tmpl w:val="783E7B7A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5B8A0C83"/>
    <w:multiLevelType w:val="hybridMultilevel"/>
    <w:tmpl w:val="59708F5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624D60D1"/>
    <w:multiLevelType w:val="hybridMultilevel"/>
    <w:tmpl w:val="DDFED24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AB7488A"/>
    <w:multiLevelType w:val="hybridMultilevel"/>
    <w:tmpl w:val="8C948902"/>
    <w:lvl w:ilvl="0" w:tplc="ADC268AC">
      <w:start w:val="7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2">
    <w:nsid w:val="6FCD560A"/>
    <w:multiLevelType w:val="hybridMultilevel"/>
    <w:tmpl w:val="5636D870"/>
    <w:lvl w:ilvl="0" w:tplc="ED8470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4650E80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5C95EAD"/>
    <w:multiLevelType w:val="hybridMultilevel"/>
    <w:tmpl w:val="578E7866"/>
    <w:lvl w:ilvl="0" w:tplc="7FFAFCE4">
      <w:start w:val="1"/>
      <w:numFmt w:val="decimal"/>
      <w:lvlText w:val="%1)"/>
      <w:lvlJc w:val="left"/>
      <w:pPr>
        <w:ind w:left="36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7C006A26"/>
    <w:multiLevelType w:val="hybridMultilevel"/>
    <w:tmpl w:val="E3D87DC4"/>
    <w:lvl w:ilvl="0" w:tplc="0415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">
    <w:nsid w:val="7CBA3513"/>
    <w:multiLevelType w:val="hybridMultilevel"/>
    <w:tmpl w:val="92E4A9D8"/>
    <w:lvl w:ilvl="0" w:tplc="777070B8">
      <w:start w:val="1"/>
      <w:numFmt w:val="decimal"/>
      <w:lvlText w:val="%1)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7CD42608"/>
    <w:multiLevelType w:val="hybridMultilevel"/>
    <w:tmpl w:val="C0BA489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0"/>
  </w:num>
  <w:num w:numId="2">
    <w:abstractNumId w:val="1"/>
  </w:num>
  <w:num w:numId="3">
    <w:abstractNumId w:val="32"/>
  </w:num>
  <w:num w:numId="4">
    <w:abstractNumId w:val="22"/>
  </w:num>
  <w:num w:numId="5">
    <w:abstractNumId w:val="27"/>
  </w:num>
  <w:num w:numId="6">
    <w:abstractNumId w:val="6"/>
  </w:num>
  <w:num w:numId="7">
    <w:abstractNumId w:val="30"/>
  </w:num>
  <w:num w:numId="8">
    <w:abstractNumId w:val="34"/>
  </w:num>
  <w:num w:numId="9">
    <w:abstractNumId w:val="3"/>
  </w:num>
  <w:num w:numId="10">
    <w:abstractNumId w:val="14"/>
  </w:num>
  <w:num w:numId="11">
    <w:abstractNumId w:val="16"/>
  </w:num>
  <w:num w:numId="12">
    <w:abstractNumId w:val="28"/>
  </w:num>
  <w:num w:numId="13">
    <w:abstractNumId w:val="35"/>
  </w:num>
  <w:num w:numId="14">
    <w:abstractNumId w:val="12"/>
  </w:num>
  <w:num w:numId="15">
    <w:abstractNumId w:val="20"/>
  </w:num>
  <w:num w:numId="16">
    <w:abstractNumId w:val="33"/>
  </w:num>
  <w:num w:numId="17">
    <w:abstractNumId w:val="13"/>
  </w:num>
  <w:num w:numId="18">
    <w:abstractNumId w:val="36"/>
  </w:num>
  <w:num w:numId="19">
    <w:abstractNumId w:val="7"/>
  </w:num>
  <w:num w:numId="20">
    <w:abstractNumId w:val="9"/>
  </w:num>
  <w:num w:numId="21">
    <w:abstractNumId w:val="8"/>
  </w:num>
  <w:num w:numId="22">
    <w:abstractNumId w:val="29"/>
  </w:num>
  <w:num w:numId="23">
    <w:abstractNumId w:val="26"/>
  </w:num>
  <w:num w:numId="24">
    <w:abstractNumId w:val="0"/>
  </w:num>
  <w:num w:numId="25">
    <w:abstractNumId w:val="25"/>
  </w:num>
  <w:num w:numId="26">
    <w:abstractNumId w:val="18"/>
  </w:num>
  <w:num w:numId="27">
    <w:abstractNumId w:val="4"/>
  </w:num>
  <w:num w:numId="28">
    <w:abstractNumId w:val="21"/>
  </w:num>
  <w:num w:numId="29">
    <w:abstractNumId w:val="2"/>
  </w:num>
  <w:num w:numId="30">
    <w:abstractNumId w:val="15"/>
  </w:num>
  <w:num w:numId="31">
    <w:abstractNumId w:val="19"/>
  </w:num>
  <w:num w:numId="32">
    <w:abstractNumId w:val="11"/>
  </w:num>
  <w:num w:numId="33">
    <w:abstractNumId w:val="5"/>
  </w:num>
  <w:num w:numId="34">
    <w:abstractNumId w:val="31"/>
  </w:num>
  <w:num w:numId="35">
    <w:abstractNumId w:val="24"/>
  </w:num>
  <w:num w:numId="36">
    <w:abstractNumId w:val="17"/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3ACE"/>
    <w:rsid w:val="0002607F"/>
    <w:rsid w:val="00042413"/>
    <w:rsid w:val="00047418"/>
    <w:rsid w:val="00071010"/>
    <w:rsid w:val="00080B2C"/>
    <w:rsid w:val="000811CD"/>
    <w:rsid w:val="000861E7"/>
    <w:rsid w:val="00094BDE"/>
    <w:rsid w:val="0009550E"/>
    <w:rsid w:val="000B6792"/>
    <w:rsid w:val="000C5705"/>
    <w:rsid w:val="000E6A62"/>
    <w:rsid w:val="00120EB2"/>
    <w:rsid w:val="00123DCB"/>
    <w:rsid w:val="0013343B"/>
    <w:rsid w:val="00140CF9"/>
    <w:rsid w:val="00163535"/>
    <w:rsid w:val="00165163"/>
    <w:rsid w:val="0016586B"/>
    <w:rsid w:val="00186C0D"/>
    <w:rsid w:val="001931D1"/>
    <w:rsid w:val="001A1162"/>
    <w:rsid w:val="001A6B44"/>
    <w:rsid w:val="001E6106"/>
    <w:rsid w:val="002044FC"/>
    <w:rsid w:val="002352C7"/>
    <w:rsid w:val="00251BA6"/>
    <w:rsid w:val="00251CBB"/>
    <w:rsid w:val="00257345"/>
    <w:rsid w:val="0028189A"/>
    <w:rsid w:val="002A5285"/>
    <w:rsid w:val="002B5641"/>
    <w:rsid w:val="002C23E6"/>
    <w:rsid w:val="002C6E91"/>
    <w:rsid w:val="003241AA"/>
    <w:rsid w:val="0034375A"/>
    <w:rsid w:val="0037464E"/>
    <w:rsid w:val="00375FD8"/>
    <w:rsid w:val="003D565F"/>
    <w:rsid w:val="003E75BD"/>
    <w:rsid w:val="003F73F5"/>
    <w:rsid w:val="0040649C"/>
    <w:rsid w:val="004115EC"/>
    <w:rsid w:val="00414890"/>
    <w:rsid w:val="00416B6C"/>
    <w:rsid w:val="00424BAD"/>
    <w:rsid w:val="004536F6"/>
    <w:rsid w:val="00462436"/>
    <w:rsid w:val="004A761E"/>
    <w:rsid w:val="004B1808"/>
    <w:rsid w:val="004B2F1B"/>
    <w:rsid w:val="004B395C"/>
    <w:rsid w:val="004B6A25"/>
    <w:rsid w:val="004C2868"/>
    <w:rsid w:val="004C6A0C"/>
    <w:rsid w:val="004F17A7"/>
    <w:rsid w:val="00516D73"/>
    <w:rsid w:val="005219D4"/>
    <w:rsid w:val="00532D1F"/>
    <w:rsid w:val="00536ADF"/>
    <w:rsid w:val="00546E67"/>
    <w:rsid w:val="00554CCE"/>
    <w:rsid w:val="00584C03"/>
    <w:rsid w:val="00593401"/>
    <w:rsid w:val="005D61F8"/>
    <w:rsid w:val="005E6BC7"/>
    <w:rsid w:val="005F203B"/>
    <w:rsid w:val="005F6CD1"/>
    <w:rsid w:val="005F7F4A"/>
    <w:rsid w:val="006123AF"/>
    <w:rsid w:val="00622D86"/>
    <w:rsid w:val="0064241D"/>
    <w:rsid w:val="00644364"/>
    <w:rsid w:val="006A34B5"/>
    <w:rsid w:val="006C1812"/>
    <w:rsid w:val="006F571E"/>
    <w:rsid w:val="00742D44"/>
    <w:rsid w:val="00750D44"/>
    <w:rsid w:val="0075547C"/>
    <w:rsid w:val="007732B0"/>
    <w:rsid w:val="007A4D24"/>
    <w:rsid w:val="007D2802"/>
    <w:rsid w:val="007D30CD"/>
    <w:rsid w:val="007E20E8"/>
    <w:rsid w:val="008009BD"/>
    <w:rsid w:val="00812B10"/>
    <w:rsid w:val="00823D16"/>
    <w:rsid w:val="00844E76"/>
    <w:rsid w:val="0085136B"/>
    <w:rsid w:val="008714F3"/>
    <w:rsid w:val="00887CFF"/>
    <w:rsid w:val="00894579"/>
    <w:rsid w:val="008C1A39"/>
    <w:rsid w:val="008C2BDA"/>
    <w:rsid w:val="008F2FC8"/>
    <w:rsid w:val="009005AF"/>
    <w:rsid w:val="0092336F"/>
    <w:rsid w:val="00935736"/>
    <w:rsid w:val="00946F94"/>
    <w:rsid w:val="00952044"/>
    <w:rsid w:val="00955780"/>
    <w:rsid w:val="0096566A"/>
    <w:rsid w:val="0098550D"/>
    <w:rsid w:val="009F477C"/>
    <w:rsid w:val="00A16C48"/>
    <w:rsid w:val="00A32F93"/>
    <w:rsid w:val="00A43ACE"/>
    <w:rsid w:val="00A44083"/>
    <w:rsid w:val="00A75466"/>
    <w:rsid w:val="00A7555D"/>
    <w:rsid w:val="00A80717"/>
    <w:rsid w:val="00AA33AD"/>
    <w:rsid w:val="00AA589D"/>
    <w:rsid w:val="00AB52C7"/>
    <w:rsid w:val="00AC2DEF"/>
    <w:rsid w:val="00AC5B0B"/>
    <w:rsid w:val="00AE23CF"/>
    <w:rsid w:val="00AE698D"/>
    <w:rsid w:val="00AF71AC"/>
    <w:rsid w:val="00B05F70"/>
    <w:rsid w:val="00B13A98"/>
    <w:rsid w:val="00B355D1"/>
    <w:rsid w:val="00B4458C"/>
    <w:rsid w:val="00B447F5"/>
    <w:rsid w:val="00B83AB0"/>
    <w:rsid w:val="00B960D3"/>
    <w:rsid w:val="00BB32CE"/>
    <w:rsid w:val="00BC0E5F"/>
    <w:rsid w:val="00BD2C54"/>
    <w:rsid w:val="00BE54C7"/>
    <w:rsid w:val="00BF0895"/>
    <w:rsid w:val="00BF6642"/>
    <w:rsid w:val="00C0744E"/>
    <w:rsid w:val="00C2108A"/>
    <w:rsid w:val="00C36CAA"/>
    <w:rsid w:val="00C37B2E"/>
    <w:rsid w:val="00C475E7"/>
    <w:rsid w:val="00C74E5F"/>
    <w:rsid w:val="00C808F2"/>
    <w:rsid w:val="00C95C05"/>
    <w:rsid w:val="00CC21C3"/>
    <w:rsid w:val="00CC6A54"/>
    <w:rsid w:val="00CE2203"/>
    <w:rsid w:val="00D11719"/>
    <w:rsid w:val="00D418F5"/>
    <w:rsid w:val="00D71C67"/>
    <w:rsid w:val="00D84F2F"/>
    <w:rsid w:val="00DB20A4"/>
    <w:rsid w:val="00DB599F"/>
    <w:rsid w:val="00DC0983"/>
    <w:rsid w:val="00DC6A30"/>
    <w:rsid w:val="00E26361"/>
    <w:rsid w:val="00E37B23"/>
    <w:rsid w:val="00E43466"/>
    <w:rsid w:val="00EA4154"/>
    <w:rsid w:val="00EA5B2A"/>
    <w:rsid w:val="00EB1E12"/>
    <w:rsid w:val="00EB5E5C"/>
    <w:rsid w:val="00EC3381"/>
    <w:rsid w:val="00EF0266"/>
    <w:rsid w:val="00F254E1"/>
    <w:rsid w:val="00F6503B"/>
    <w:rsid w:val="00F86F2C"/>
    <w:rsid w:val="00FA07E4"/>
    <w:rsid w:val="00FA0C55"/>
    <w:rsid w:val="00FD6D0A"/>
    <w:rsid w:val="00FE0C12"/>
    <w:rsid w:val="00FE0DC0"/>
    <w:rsid w:val="00FE3EB5"/>
    <w:rsid w:val="00FF2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D2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3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43AC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43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43ACE"/>
    <w:rPr>
      <w:rFonts w:cs="Times New Roman"/>
    </w:rPr>
  </w:style>
  <w:style w:type="paragraph" w:styleId="ListParagraph">
    <w:name w:val="List Paragraph"/>
    <w:basedOn w:val="Normal"/>
    <w:uiPriority w:val="99"/>
    <w:qFormat/>
    <w:rsid w:val="0016586B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rsid w:val="0016586B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16586B"/>
    <w:rPr>
      <w:rFonts w:cs="Times New Roman"/>
      <w:b/>
      <w:bCs/>
    </w:rPr>
  </w:style>
  <w:style w:type="paragraph" w:styleId="BodyText">
    <w:name w:val="Body Text"/>
    <w:basedOn w:val="Normal"/>
    <w:link w:val="BodyTextChar"/>
    <w:uiPriority w:val="99"/>
    <w:rsid w:val="0016586B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6586B"/>
    <w:rPr>
      <w:rFonts w:ascii="Calibri" w:hAnsi="Calibri" w:cs="Times New Roman"/>
    </w:rPr>
  </w:style>
  <w:style w:type="paragraph" w:styleId="NormalWeb">
    <w:name w:val="Normal (Web)"/>
    <w:basedOn w:val="Normal"/>
    <w:uiPriority w:val="99"/>
    <w:rsid w:val="005F20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5F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203B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36CA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36CAA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C36CAA"/>
    <w:rPr>
      <w:rFonts w:cs="Times New Roman"/>
      <w:vertAlign w:val="superscript"/>
    </w:rPr>
  </w:style>
  <w:style w:type="character" w:customStyle="1" w:styleId="lrzxr">
    <w:name w:val="lrzxr"/>
    <w:basedOn w:val="DefaultParagraphFont"/>
    <w:uiPriority w:val="99"/>
    <w:rsid w:val="002352C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07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1</Pages>
  <Words>187</Words>
  <Characters>1122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Tezy na konferencję prasową</dc:title>
  <dc:subject/>
  <dc:creator>Grzegorz Sikora</dc:creator>
  <cp:keywords/>
  <dc:description/>
  <cp:lastModifiedBy>rbiadala</cp:lastModifiedBy>
  <cp:revision>11</cp:revision>
  <cp:lastPrinted>2019-03-07T11:35:00Z</cp:lastPrinted>
  <dcterms:created xsi:type="dcterms:W3CDTF">2019-03-06T11:37:00Z</dcterms:created>
  <dcterms:modified xsi:type="dcterms:W3CDTF">2019-03-07T11:37:00Z</dcterms:modified>
</cp:coreProperties>
</file>