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65698" w14:textId="77777777" w:rsidR="0046311D" w:rsidRPr="00B7491F" w:rsidRDefault="00D820F4">
      <w:pPr>
        <w:jc w:val="center"/>
        <w:rPr>
          <w:rFonts w:ascii="Stratos Light" w:hAnsi="Stratos Light"/>
          <w:sz w:val="40"/>
        </w:rPr>
      </w:pPr>
      <w:r w:rsidRPr="00B7491F">
        <w:rPr>
          <w:rFonts w:ascii="Stratos Light" w:hAnsi="Stratos Light"/>
          <w:sz w:val="40"/>
        </w:rPr>
        <w:t>PREMIERY W KWIETNIU NA FOX I FOX COMEDY</w:t>
      </w:r>
    </w:p>
    <w:p w14:paraId="34A507BF" w14:textId="77777777" w:rsidR="0046311D" w:rsidRPr="00B7491F" w:rsidRDefault="0046311D">
      <w:pPr>
        <w:jc w:val="center"/>
        <w:rPr>
          <w:rFonts w:ascii="Stratos Light" w:hAnsi="Stratos Light"/>
          <w:sz w:val="40"/>
        </w:rPr>
      </w:pPr>
    </w:p>
    <w:p w14:paraId="3A26EE0C" w14:textId="77777777" w:rsidR="0046311D" w:rsidRDefault="00D820F4">
      <w:pPr>
        <w:jc w:val="both"/>
      </w:pPr>
      <w:r w:rsidRPr="00B7491F">
        <w:rPr>
          <w:rFonts w:ascii="Stratos Light" w:hAnsi="Stratos Light"/>
          <w:sz w:val="28"/>
        </w:rPr>
        <w:t xml:space="preserve">Kwiecień na FOX i FOX </w:t>
      </w:r>
      <w:proofErr w:type="spellStart"/>
      <w:r w:rsidRPr="00B7491F">
        <w:rPr>
          <w:rFonts w:ascii="Stratos Light" w:hAnsi="Stratos Light"/>
          <w:sz w:val="28"/>
        </w:rPr>
        <w:t>Comedy</w:t>
      </w:r>
      <w:proofErr w:type="spellEnd"/>
      <w:r w:rsidRPr="00B7491F">
        <w:rPr>
          <w:rFonts w:ascii="Stratos Light" w:hAnsi="Stratos Light"/>
          <w:sz w:val="28"/>
        </w:rPr>
        <w:t xml:space="preserve"> powita nas nowymi sezonami wciągających seriali oraz klasykami kina akcji. W trzecim sezonie serialu </w:t>
      </w:r>
      <w:r w:rsidRPr="00B7491F">
        <w:rPr>
          <w:rFonts w:ascii="Stratos Light" w:hAnsi="Stratos Light"/>
          <w:b/>
          <w:i/>
          <w:sz w:val="28"/>
        </w:rPr>
        <w:t xml:space="preserve">Chicago </w:t>
      </w:r>
      <w:proofErr w:type="spellStart"/>
      <w:r w:rsidRPr="00B7491F">
        <w:rPr>
          <w:rFonts w:ascii="Stratos Light" w:hAnsi="Stratos Light"/>
          <w:b/>
          <w:i/>
          <w:sz w:val="28"/>
        </w:rPr>
        <w:t>Med</w:t>
      </w:r>
      <w:proofErr w:type="spellEnd"/>
      <w:r w:rsidRPr="00B7491F">
        <w:rPr>
          <w:rFonts w:ascii="Stratos Light" w:hAnsi="Stratos Light"/>
          <w:b/>
          <w:sz w:val="28"/>
        </w:rPr>
        <w:t xml:space="preserve"> </w:t>
      </w:r>
      <w:r w:rsidRPr="00B7491F">
        <w:rPr>
          <w:rFonts w:ascii="Stratos Light" w:hAnsi="Stratos Light"/>
          <w:sz w:val="28"/>
        </w:rPr>
        <w:t xml:space="preserve">zobaczymy, jak skomplikowane jest pogodzenie życia prywatnego z pracą w szpitalu. </w:t>
      </w:r>
      <w:r w:rsidRPr="00B7491F">
        <w:rPr>
          <w:rFonts w:ascii="Stratos Light" w:hAnsi="Stratos Light"/>
          <w:b/>
          <w:i/>
          <w:sz w:val="28"/>
        </w:rPr>
        <w:t>Zabójcze Umysły</w:t>
      </w:r>
      <w:r w:rsidRPr="00B7491F">
        <w:rPr>
          <w:rFonts w:ascii="Stratos Light" w:hAnsi="Stratos Light"/>
          <w:sz w:val="28"/>
        </w:rPr>
        <w:t xml:space="preserve"> powracają z trzymającym w napięciu trzynastym sezonem, a </w:t>
      </w:r>
      <w:r w:rsidRPr="00B7491F">
        <w:rPr>
          <w:rFonts w:ascii="Stratos Light" w:hAnsi="Stratos Light"/>
          <w:b/>
          <w:i/>
          <w:sz w:val="28"/>
        </w:rPr>
        <w:t>Mentalista</w:t>
      </w:r>
      <w:r w:rsidRPr="00B7491F">
        <w:rPr>
          <w:rFonts w:ascii="Stratos Light" w:hAnsi="Stratos Light"/>
          <w:b/>
          <w:sz w:val="28"/>
        </w:rPr>
        <w:t>,</w:t>
      </w:r>
      <w:r w:rsidRPr="00B7491F">
        <w:rPr>
          <w:rFonts w:ascii="Stratos Light" w:hAnsi="Stratos Light"/>
          <w:sz w:val="28"/>
        </w:rPr>
        <w:t xml:space="preserve"> w którego wciela się Simon Baker, pojawi się w FOX już pod koniec kwietnia, by rozwikłać najtrudniejsze zagadki kryminalne. Dla fanów jazdy bez trzymanki FOX przygotował sporą dawkę adrenaliny: </w:t>
      </w:r>
      <w:r w:rsidRPr="00B7491F">
        <w:rPr>
          <w:rFonts w:ascii="Stratos Light" w:hAnsi="Stratos Light"/>
          <w:b/>
          <w:i/>
          <w:sz w:val="28"/>
        </w:rPr>
        <w:t>Szybcy i Wściekli</w:t>
      </w:r>
      <w:r w:rsidRPr="00B7491F">
        <w:rPr>
          <w:rFonts w:ascii="Stratos Light" w:hAnsi="Stratos Light"/>
          <w:sz w:val="28"/>
        </w:rPr>
        <w:t xml:space="preserve"> oraz </w:t>
      </w:r>
      <w:r w:rsidRPr="00B7491F">
        <w:rPr>
          <w:rFonts w:ascii="Stratos Light" w:hAnsi="Stratos Light"/>
          <w:b/>
          <w:i/>
          <w:sz w:val="28"/>
        </w:rPr>
        <w:t>Szybko i Wściekle</w:t>
      </w:r>
      <w:r w:rsidRPr="00B7491F">
        <w:rPr>
          <w:rFonts w:ascii="Stratos Light" w:hAnsi="Stratos Light"/>
          <w:sz w:val="28"/>
        </w:rPr>
        <w:t xml:space="preserve">. </w:t>
      </w:r>
    </w:p>
    <w:p w14:paraId="02871D07" w14:textId="1B0772C3" w:rsidR="0046311D" w:rsidRDefault="00D820F4">
      <w:pPr>
        <w:jc w:val="both"/>
      </w:pPr>
      <w:r w:rsidRPr="00B7491F">
        <w:rPr>
          <w:rFonts w:ascii="Stratos Light" w:hAnsi="Stratos Light"/>
          <w:sz w:val="28"/>
        </w:rPr>
        <w:t xml:space="preserve">W kwietniowe weekendy na widzów FOX </w:t>
      </w:r>
      <w:proofErr w:type="spellStart"/>
      <w:r w:rsidRPr="00B7491F">
        <w:rPr>
          <w:rFonts w:ascii="Stratos Light" w:hAnsi="Stratos Light"/>
          <w:sz w:val="28"/>
        </w:rPr>
        <w:t>Comedy</w:t>
      </w:r>
      <w:proofErr w:type="spellEnd"/>
      <w:r w:rsidRPr="00B7491F">
        <w:rPr>
          <w:rFonts w:ascii="Stratos Light" w:hAnsi="Stratos Light"/>
          <w:sz w:val="28"/>
        </w:rPr>
        <w:t xml:space="preserve"> czeka szaleństwo z filmami akcji. Nie zabraknie również kolejnych odcinków kultowych seriali, które rozśmieszą nas do łez: </w:t>
      </w:r>
      <w:r w:rsidRPr="00B7491F">
        <w:rPr>
          <w:rFonts w:ascii="Stratos Light" w:hAnsi="Stratos Light"/>
          <w:b/>
          <w:i/>
          <w:sz w:val="28"/>
        </w:rPr>
        <w:t>Rodzice nie do pary</w:t>
      </w:r>
      <w:r w:rsidRPr="00B7491F">
        <w:rPr>
          <w:rFonts w:ascii="Stratos Light" w:hAnsi="Stratos Light"/>
          <w:sz w:val="28"/>
        </w:rPr>
        <w:t xml:space="preserve">, </w:t>
      </w:r>
      <w:r w:rsidRPr="00B7491F">
        <w:rPr>
          <w:rFonts w:ascii="Stratos Light" w:hAnsi="Stratos Light"/>
          <w:b/>
          <w:i/>
          <w:sz w:val="28"/>
        </w:rPr>
        <w:t>Simpsonowie</w:t>
      </w:r>
      <w:r w:rsidRPr="00B7491F">
        <w:rPr>
          <w:rFonts w:ascii="Stratos Light" w:hAnsi="Stratos Light"/>
          <w:sz w:val="28"/>
        </w:rPr>
        <w:t xml:space="preserve">, </w:t>
      </w:r>
      <w:r w:rsidRPr="00B7491F">
        <w:rPr>
          <w:rFonts w:ascii="Stratos Light" w:hAnsi="Stratos Light"/>
          <w:b/>
          <w:i/>
          <w:sz w:val="28"/>
        </w:rPr>
        <w:t>Family Guy: Głowa rodziny</w:t>
      </w:r>
      <w:r w:rsidRPr="00B7491F">
        <w:rPr>
          <w:rFonts w:ascii="Stratos Light" w:hAnsi="Stratos Light"/>
          <w:sz w:val="28"/>
        </w:rPr>
        <w:t xml:space="preserve"> i </w:t>
      </w:r>
      <w:proofErr w:type="spellStart"/>
      <w:r w:rsidRPr="00B7491F">
        <w:rPr>
          <w:rFonts w:ascii="Stratos Light" w:hAnsi="Stratos Light"/>
          <w:b/>
          <w:i/>
          <w:sz w:val="28"/>
        </w:rPr>
        <w:t>Bob’s</w:t>
      </w:r>
      <w:proofErr w:type="spellEnd"/>
      <w:r w:rsidRPr="00B7491F">
        <w:rPr>
          <w:rFonts w:ascii="Stratos Light" w:hAnsi="Stratos Light"/>
          <w:b/>
          <w:i/>
          <w:sz w:val="28"/>
        </w:rPr>
        <w:t xml:space="preserve"> </w:t>
      </w:r>
      <w:proofErr w:type="spellStart"/>
      <w:r w:rsidRPr="00B7491F">
        <w:rPr>
          <w:rFonts w:ascii="Stratos Light" w:hAnsi="Stratos Light"/>
          <w:b/>
          <w:i/>
          <w:sz w:val="28"/>
        </w:rPr>
        <w:t>Burgers</w:t>
      </w:r>
      <w:proofErr w:type="spellEnd"/>
      <w:r w:rsidRPr="00B7491F">
        <w:rPr>
          <w:rFonts w:ascii="Stratos Light" w:hAnsi="Stratos Light"/>
          <w:sz w:val="28"/>
        </w:rPr>
        <w:t xml:space="preserve"> każdemu poprawią humor w kwietniowe wieczory. Na FOX </w:t>
      </w:r>
      <w:proofErr w:type="spellStart"/>
      <w:r w:rsidRPr="00B7491F">
        <w:rPr>
          <w:rFonts w:ascii="Stratos Light" w:hAnsi="Stratos Light"/>
          <w:sz w:val="28"/>
        </w:rPr>
        <w:t>Comedy</w:t>
      </w:r>
      <w:proofErr w:type="spellEnd"/>
      <w:r w:rsidRPr="00B7491F">
        <w:rPr>
          <w:rFonts w:ascii="Stratos Light" w:hAnsi="Stratos Light"/>
          <w:sz w:val="28"/>
        </w:rPr>
        <w:t xml:space="preserve"> powróci też ulubiony przez widzów na całym świecie serial opowiadający historię rodziny Baxterów </w:t>
      </w:r>
      <w:r w:rsidRPr="00B7491F">
        <w:rPr>
          <w:rFonts w:ascii="Stratos Light" w:hAnsi="Stratos Light"/>
          <w:color w:val="000000"/>
          <w:sz w:val="27"/>
          <w:shd w:val="clear" w:color="auto" w:fill="FFFFFF"/>
        </w:rPr>
        <w:t>—</w:t>
      </w:r>
      <w:r w:rsidRPr="00B7491F">
        <w:rPr>
          <w:rFonts w:ascii="Stratos Light" w:hAnsi="Stratos Light"/>
          <w:sz w:val="28"/>
        </w:rPr>
        <w:t xml:space="preserve"> pierwszy odcinek ósmego sezonu </w:t>
      </w:r>
      <w:r w:rsidRPr="00B7491F">
        <w:rPr>
          <w:rFonts w:ascii="Stratos Light" w:hAnsi="Stratos Light"/>
          <w:b/>
          <w:i/>
          <w:sz w:val="28"/>
        </w:rPr>
        <w:t xml:space="preserve">Ostatniego </w:t>
      </w:r>
      <w:r>
        <w:rPr>
          <w:rFonts w:ascii="Stratos Light" w:eastAsia="Stratos" w:hAnsi="Stratos Light" w:cs="Calibri"/>
          <w:b/>
          <w:bCs/>
          <w:i/>
          <w:iCs/>
          <w:sz w:val="28"/>
          <w:szCs w:val="28"/>
        </w:rPr>
        <w:t>prawdziwego mężczyzny</w:t>
      </w:r>
      <w:r w:rsidRPr="00B7491F">
        <w:rPr>
          <w:rFonts w:ascii="Stratos Light" w:hAnsi="Stratos Light"/>
          <w:b/>
          <w:sz w:val="28"/>
        </w:rPr>
        <w:t xml:space="preserve"> </w:t>
      </w:r>
      <w:r w:rsidRPr="00B7491F">
        <w:rPr>
          <w:rFonts w:ascii="Stratos Light" w:hAnsi="Stratos Light"/>
          <w:sz w:val="28"/>
        </w:rPr>
        <w:t xml:space="preserve">zobaczymy już w </w:t>
      </w:r>
      <w:r w:rsidRPr="00B7491F">
        <w:rPr>
          <w:rStyle w:val="Odwoaniedokomentarza"/>
          <w:rFonts w:ascii="Stratos Light" w:hAnsi="Stratos Light"/>
          <w:sz w:val="28"/>
        </w:rPr>
        <w:t>p</w:t>
      </w:r>
      <w:r w:rsidRPr="00B7491F">
        <w:rPr>
          <w:rFonts w:ascii="Stratos Light" w:hAnsi="Stratos Light"/>
          <w:sz w:val="28"/>
        </w:rPr>
        <w:t>oniedziałek 27 kwietnia o godzinie 18:55.</w:t>
      </w:r>
    </w:p>
    <w:p w14:paraId="147140C8" w14:textId="77777777" w:rsidR="0046311D" w:rsidRPr="00B7491F" w:rsidRDefault="0046311D">
      <w:pPr>
        <w:jc w:val="both"/>
        <w:rPr>
          <w:rFonts w:ascii="Stratos Light" w:hAnsi="Stratos Light"/>
          <w:sz w:val="28"/>
        </w:rPr>
      </w:pPr>
    </w:p>
    <w:p w14:paraId="57CEE4B7" w14:textId="77777777" w:rsidR="0046311D" w:rsidRPr="00B7491F" w:rsidRDefault="0046311D">
      <w:pPr>
        <w:jc w:val="both"/>
        <w:rPr>
          <w:rFonts w:ascii="Stratos Light" w:hAnsi="Stratos Light"/>
          <w:sz w:val="28"/>
        </w:rPr>
      </w:pPr>
    </w:p>
    <w:p w14:paraId="372929D5" w14:textId="77777777" w:rsidR="0046311D" w:rsidRPr="00B7491F" w:rsidRDefault="0046311D">
      <w:pPr>
        <w:jc w:val="both"/>
        <w:rPr>
          <w:rFonts w:ascii="Stratos Light" w:hAnsi="Stratos Light"/>
          <w:sz w:val="28"/>
        </w:rPr>
      </w:pPr>
    </w:p>
    <w:p w14:paraId="413692B1" w14:textId="77777777" w:rsidR="0046311D" w:rsidRPr="00B7491F" w:rsidRDefault="0046311D">
      <w:pPr>
        <w:jc w:val="both"/>
        <w:rPr>
          <w:rFonts w:ascii="Stratos Light" w:hAnsi="Stratos Light"/>
          <w:sz w:val="28"/>
        </w:rPr>
      </w:pPr>
    </w:p>
    <w:p w14:paraId="65A6609F" w14:textId="77777777" w:rsidR="0046311D" w:rsidRPr="00B7491F" w:rsidRDefault="0046311D">
      <w:pPr>
        <w:jc w:val="both"/>
        <w:rPr>
          <w:rFonts w:ascii="Stratos Light" w:hAnsi="Stratos Light"/>
          <w:sz w:val="28"/>
        </w:rPr>
      </w:pPr>
    </w:p>
    <w:p w14:paraId="3AD5A92D" w14:textId="77777777" w:rsidR="0046311D" w:rsidRPr="00B7491F" w:rsidRDefault="0046311D">
      <w:pPr>
        <w:jc w:val="both"/>
        <w:rPr>
          <w:rFonts w:ascii="Stratos Light" w:hAnsi="Stratos Light"/>
          <w:sz w:val="28"/>
        </w:rPr>
      </w:pPr>
    </w:p>
    <w:p w14:paraId="31C7EF07" w14:textId="77777777" w:rsidR="0046311D" w:rsidRPr="00B7491F" w:rsidRDefault="0046311D">
      <w:pPr>
        <w:jc w:val="both"/>
        <w:rPr>
          <w:rFonts w:ascii="Stratos Light" w:hAnsi="Stratos Light"/>
          <w:sz w:val="28"/>
        </w:rPr>
      </w:pPr>
    </w:p>
    <w:p w14:paraId="5E29A48D" w14:textId="77777777" w:rsidR="0046311D" w:rsidRPr="00B7491F" w:rsidRDefault="0046311D">
      <w:pPr>
        <w:jc w:val="both"/>
        <w:rPr>
          <w:rFonts w:ascii="Stratos Light" w:hAnsi="Stratos Light"/>
          <w:sz w:val="28"/>
        </w:rPr>
      </w:pPr>
    </w:p>
    <w:p w14:paraId="7E9A9A39" w14:textId="77777777" w:rsidR="0046311D" w:rsidRPr="00B7491F" w:rsidRDefault="0046311D">
      <w:pPr>
        <w:jc w:val="both"/>
        <w:rPr>
          <w:rFonts w:ascii="Stratos Light" w:hAnsi="Stratos Light"/>
          <w:sz w:val="28"/>
        </w:rPr>
      </w:pPr>
    </w:p>
    <w:p w14:paraId="0C1B7738" w14:textId="77777777" w:rsidR="0046311D" w:rsidRPr="00B7491F" w:rsidRDefault="0046311D">
      <w:pPr>
        <w:jc w:val="both"/>
        <w:rPr>
          <w:rFonts w:ascii="Stratos Light" w:hAnsi="Stratos Light"/>
          <w:sz w:val="28"/>
        </w:rPr>
      </w:pPr>
    </w:p>
    <w:p w14:paraId="14B95239" w14:textId="77777777" w:rsidR="0046311D" w:rsidRPr="00B7491F" w:rsidRDefault="0046311D">
      <w:pPr>
        <w:jc w:val="both"/>
        <w:rPr>
          <w:rFonts w:ascii="Stratos Light" w:hAnsi="Stratos Light"/>
          <w:sz w:val="28"/>
        </w:rPr>
      </w:pPr>
    </w:p>
    <w:p w14:paraId="249414FF" w14:textId="77777777" w:rsidR="0046311D" w:rsidRDefault="00D820F4">
      <w:pPr>
        <w:spacing w:line="276" w:lineRule="auto"/>
        <w:jc w:val="center"/>
      </w:pPr>
      <w:r w:rsidRPr="00B7491F">
        <w:rPr>
          <w:rFonts w:ascii="Stratos Light" w:hAnsi="Stratos Light"/>
          <w:b/>
          <w:color w:val="ED7C39"/>
          <w:sz w:val="56"/>
        </w:rPr>
        <w:t>KWIECIEŃ NA FOX</w:t>
      </w:r>
    </w:p>
    <w:p w14:paraId="5FF64EA1" w14:textId="77777777" w:rsidR="0046311D" w:rsidRPr="00B7491F" w:rsidRDefault="00D820F4">
      <w:pPr>
        <w:suppressAutoHyphens w:val="0"/>
        <w:spacing w:after="0" w:line="360" w:lineRule="auto"/>
        <w:jc w:val="center"/>
        <w:textAlignment w:val="auto"/>
        <w:rPr>
          <w:rFonts w:ascii="Stratos Light" w:hAnsi="Stratos Light"/>
          <w:b/>
          <w:color w:val="ED7C31"/>
          <w:sz w:val="44"/>
        </w:rPr>
      </w:pPr>
      <w:bookmarkStart w:id="0" w:name="_GoBack"/>
      <w:bookmarkEnd w:id="0"/>
      <w:r w:rsidRPr="00B7491F">
        <w:rPr>
          <w:rFonts w:ascii="Stratos Light" w:hAnsi="Stratos Light"/>
          <w:b/>
          <w:color w:val="ED7C31"/>
          <w:sz w:val="44"/>
        </w:rPr>
        <w:lastRenderedPageBreak/>
        <w:t xml:space="preserve">Chicago </w:t>
      </w:r>
      <w:proofErr w:type="spellStart"/>
      <w:r w:rsidRPr="00B7491F">
        <w:rPr>
          <w:rFonts w:ascii="Stratos Light" w:hAnsi="Stratos Light"/>
          <w:b/>
          <w:color w:val="ED7C31"/>
          <w:sz w:val="44"/>
        </w:rPr>
        <w:t>Med</w:t>
      </w:r>
      <w:proofErr w:type="spellEnd"/>
      <w:r w:rsidRPr="00B7491F">
        <w:rPr>
          <w:rFonts w:ascii="Stratos Light" w:hAnsi="Stratos Light"/>
          <w:b/>
          <w:color w:val="ED7C31"/>
          <w:sz w:val="44"/>
        </w:rPr>
        <w:t xml:space="preserve"> sezon 3</w:t>
      </w:r>
    </w:p>
    <w:p w14:paraId="07336815" w14:textId="77777777" w:rsidR="0046311D" w:rsidRPr="00B7491F" w:rsidRDefault="00D820F4">
      <w:pPr>
        <w:suppressAutoHyphens w:val="0"/>
        <w:spacing w:after="0" w:line="360" w:lineRule="auto"/>
        <w:jc w:val="center"/>
        <w:textAlignment w:val="auto"/>
        <w:rPr>
          <w:rFonts w:ascii="Stratos Light" w:hAnsi="Stratos Light"/>
          <w:sz w:val="18"/>
          <w:lang w:val="en-GB"/>
        </w:rPr>
      </w:pPr>
      <w:r w:rsidRPr="00B7491F">
        <w:rPr>
          <w:rFonts w:ascii="Stratos Light" w:hAnsi="Stratos Light"/>
          <w:sz w:val="18"/>
          <w:lang w:val="en-GB"/>
        </w:rPr>
        <w:t>Chicago Med., season 3</w:t>
      </w:r>
    </w:p>
    <w:p w14:paraId="5A2CAF31" w14:textId="07CA50ED" w:rsidR="0046311D" w:rsidRPr="00B7491F" w:rsidRDefault="00D820F4">
      <w:pPr>
        <w:suppressAutoHyphens w:val="0"/>
        <w:spacing w:after="0" w:line="360" w:lineRule="auto"/>
        <w:jc w:val="center"/>
        <w:textAlignment w:val="auto"/>
        <w:rPr>
          <w:lang w:val="en-GB"/>
        </w:rPr>
      </w:pPr>
      <w:r w:rsidRPr="00B7491F">
        <w:rPr>
          <w:rFonts w:ascii="Stratos Light" w:hAnsi="Stratos Light"/>
          <w:sz w:val="18"/>
          <w:lang w:val="en-GB"/>
        </w:rPr>
        <w:t xml:space="preserve">(20 </w:t>
      </w:r>
      <w:proofErr w:type="spellStart"/>
      <w:r w:rsidRPr="00B7491F">
        <w:rPr>
          <w:rFonts w:ascii="Stratos Light" w:hAnsi="Stratos Light"/>
          <w:sz w:val="18"/>
          <w:lang w:val="en-GB"/>
        </w:rPr>
        <w:t>odcinków</w:t>
      </w:r>
      <w:proofErr w:type="spellEnd"/>
      <w:r w:rsidRPr="00B7491F">
        <w:rPr>
          <w:rFonts w:ascii="Stratos Light" w:hAnsi="Stratos Light"/>
          <w:sz w:val="18"/>
          <w:lang w:val="en-GB"/>
        </w:rPr>
        <w:t xml:space="preserve"> po</w:t>
      </w:r>
      <w:r w:rsidR="00BB772F" w:rsidRPr="00B7491F">
        <w:rPr>
          <w:rFonts w:ascii="Stratos Light" w:hAnsi="Stratos Light"/>
          <w:sz w:val="18"/>
          <w:lang w:val="en-GB"/>
        </w:rPr>
        <w:t xml:space="preserve"> </w:t>
      </w:r>
      <w:r w:rsidR="004C35D9">
        <w:rPr>
          <w:rFonts w:ascii="Stratos Light" w:eastAsia="Stratos" w:hAnsi="Stratos Light" w:cs="Calibri"/>
          <w:sz w:val="18"/>
          <w:szCs w:val="18"/>
          <w:lang w:val="en-GB" w:eastAsia="pl-PL"/>
        </w:rPr>
        <w:t>60</w:t>
      </w:r>
      <w:r w:rsidR="00B7491F">
        <w:rPr>
          <w:rFonts w:ascii="Stratos Light" w:eastAsia="Stratos" w:hAnsi="Stratos Light" w:cs="Calibri"/>
          <w:sz w:val="18"/>
          <w:szCs w:val="18"/>
          <w:lang w:val="en-GB" w:eastAsia="pl-PL"/>
        </w:rPr>
        <w:t xml:space="preserve"> </w:t>
      </w:r>
      <w:proofErr w:type="spellStart"/>
      <w:r w:rsidR="00B7491F">
        <w:rPr>
          <w:rFonts w:ascii="Stratos Light" w:eastAsia="Stratos" w:hAnsi="Stratos Light" w:cs="Calibri"/>
          <w:sz w:val="18"/>
          <w:szCs w:val="18"/>
          <w:lang w:val="en-GB" w:eastAsia="pl-PL"/>
        </w:rPr>
        <w:t>minut</w:t>
      </w:r>
      <w:proofErr w:type="spellEnd"/>
      <w:r>
        <w:rPr>
          <w:rFonts w:ascii="Stratos Light" w:eastAsia="Stratos" w:hAnsi="Stratos Light" w:cs="Calibri"/>
          <w:sz w:val="18"/>
          <w:szCs w:val="18"/>
          <w:lang w:val="en-GB" w:eastAsia="pl-PL"/>
        </w:rPr>
        <w:t>)</w:t>
      </w:r>
    </w:p>
    <w:p w14:paraId="7F49C22A" w14:textId="6D06B2C3" w:rsidR="0046311D" w:rsidRDefault="008B3E91">
      <w:pPr>
        <w:jc w:val="center"/>
      </w:pPr>
      <w:r>
        <w:rPr>
          <w:noProof/>
        </w:rPr>
        <w:drawing>
          <wp:inline distT="0" distB="0" distL="0" distR="0" wp14:anchorId="3504C632" wp14:editId="73BD7C4D">
            <wp:extent cx="4276725" cy="4914900"/>
            <wp:effectExtent l="0" t="0" r="9525" b="0"/>
            <wp:docPr id="8" name="Obraz 8" descr="Obraz zawierający tekst, zdjęcie, gazet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7" b="7962"/>
                    <a:stretch/>
                  </pic:blipFill>
                  <pic:spPr bwMode="auto">
                    <a:xfrm>
                      <a:off x="0" y="0"/>
                      <a:ext cx="4277480" cy="491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ABD84" w14:textId="77777777" w:rsidR="0046311D" w:rsidRPr="00B7491F" w:rsidRDefault="0046311D">
      <w:pPr>
        <w:jc w:val="center"/>
        <w:rPr>
          <w:rFonts w:ascii="Stratos Light" w:hAnsi="Stratos Light"/>
          <w:sz w:val="24"/>
          <w:lang w:val="en-GB"/>
        </w:rPr>
      </w:pPr>
    </w:p>
    <w:p w14:paraId="70355F52" w14:textId="77777777" w:rsidR="0046311D" w:rsidRPr="00B7491F" w:rsidRDefault="00D820F4">
      <w:pPr>
        <w:suppressAutoHyphens w:val="0"/>
        <w:spacing w:after="0" w:line="360" w:lineRule="auto"/>
        <w:jc w:val="center"/>
        <w:textAlignment w:val="auto"/>
        <w:rPr>
          <w:rFonts w:ascii="Stratos Light" w:hAnsi="Stratos Light"/>
          <w:b/>
          <w:color w:val="ED7D31"/>
          <w:sz w:val="28"/>
        </w:rPr>
      </w:pPr>
      <w:r w:rsidRPr="00B7491F">
        <w:rPr>
          <w:rFonts w:ascii="Stratos Light" w:hAnsi="Stratos Light"/>
          <w:b/>
          <w:color w:val="ED7D31"/>
          <w:sz w:val="28"/>
        </w:rPr>
        <w:t>PREMIERA: 14 KWIETNIA O GODZINIE 16:20</w:t>
      </w:r>
      <w:r>
        <w:rPr>
          <w:rFonts w:ascii="Stratos Light" w:eastAsia="Stratos" w:hAnsi="Stratos Light" w:cs="Calibri"/>
          <w:b/>
          <w:bCs/>
          <w:color w:val="ED7D31"/>
          <w:sz w:val="28"/>
          <w:szCs w:val="28"/>
          <w:lang w:eastAsia="pl-PL"/>
        </w:rPr>
        <w:t xml:space="preserve"> (DWA ODCINKI)</w:t>
      </w:r>
    </w:p>
    <w:p w14:paraId="4A96BBFB" w14:textId="77777777" w:rsidR="0046311D" w:rsidRPr="00B7491F" w:rsidRDefault="00D820F4">
      <w:pPr>
        <w:suppressAutoHyphens w:val="0"/>
        <w:spacing w:after="0" w:line="360" w:lineRule="auto"/>
        <w:jc w:val="center"/>
        <w:textAlignment w:val="auto"/>
        <w:rPr>
          <w:rFonts w:ascii="Stratos Light" w:hAnsi="Stratos Light"/>
          <w:b/>
          <w:sz w:val="24"/>
        </w:rPr>
      </w:pPr>
      <w:r w:rsidRPr="00B7491F">
        <w:rPr>
          <w:rFonts w:ascii="Stratos Light" w:hAnsi="Stratos Light"/>
          <w:b/>
          <w:sz w:val="24"/>
        </w:rPr>
        <w:t>Emisja: od poniedziałku do piątku</w:t>
      </w:r>
      <w:r>
        <w:rPr>
          <w:rFonts w:ascii="Stratos Light" w:eastAsia="Stratos" w:hAnsi="Stratos Light" w:cs="Calibri"/>
          <w:b/>
          <w:bCs/>
          <w:sz w:val="24"/>
          <w:szCs w:val="24"/>
          <w:lang w:eastAsia="pl-PL"/>
        </w:rPr>
        <w:t xml:space="preserve"> (po dwa odcinki)</w:t>
      </w:r>
    </w:p>
    <w:p w14:paraId="13B67B4E" w14:textId="77777777" w:rsidR="0046311D" w:rsidRPr="00B7491F" w:rsidRDefault="00D820F4">
      <w:pPr>
        <w:suppressAutoHyphens w:val="0"/>
        <w:spacing w:after="0" w:line="360" w:lineRule="auto"/>
        <w:jc w:val="center"/>
        <w:textAlignment w:val="auto"/>
        <w:rPr>
          <w:rFonts w:ascii="Stratos Light" w:hAnsi="Stratos Light"/>
          <w:color w:val="ED7C31"/>
          <w:sz w:val="28"/>
        </w:rPr>
      </w:pPr>
      <w:r w:rsidRPr="00B7491F">
        <w:rPr>
          <w:rFonts w:ascii="Stratos Light" w:hAnsi="Stratos Light"/>
          <w:color w:val="ED7C31"/>
          <w:sz w:val="28"/>
        </w:rPr>
        <w:t>TYLKO NA FOX!</w:t>
      </w:r>
    </w:p>
    <w:p w14:paraId="5AA5211F" w14:textId="77777777" w:rsidR="0046311D" w:rsidRPr="00B7491F" w:rsidRDefault="0046311D">
      <w:pPr>
        <w:jc w:val="center"/>
        <w:rPr>
          <w:rFonts w:ascii="Stratos Light" w:hAnsi="Stratos Light"/>
          <w:sz w:val="24"/>
        </w:rPr>
      </w:pPr>
    </w:p>
    <w:p w14:paraId="0BF48E89" w14:textId="583D6C92" w:rsidR="0046311D" w:rsidRDefault="00D820F4">
      <w:pPr>
        <w:jc w:val="both"/>
      </w:pPr>
      <w:r w:rsidRPr="00B7491F">
        <w:rPr>
          <w:rFonts w:ascii="Stratos Light" w:hAnsi="Stratos Light"/>
          <w:sz w:val="24"/>
        </w:rPr>
        <w:t xml:space="preserve">To już trzeci sezon serialu opowiadającego historię pracowników szpitala w Chicago. Amerykański serial obyczajowy, który powiązany jest z serialami </w:t>
      </w:r>
      <w:r w:rsidRPr="00B7491F">
        <w:rPr>
          <w:rFonts w:ascii="Stratos Light" w:hAnsi="Stratos Light"/>
          <w:b/>
          <w:i/>
          <w:sz w:val="24"/>
        </w:rPr>
        <w:t xml:space="preserve">Chicago </w:t>
      </w:r>
      <w:proofErr w:type="spellStart"/>
      <w:r w:rsidRPr="00B7491F">
        <w:rPr>
          <w:rFonts w:ascii="Stratos Light" w:hAnsi="Stratos Light"/>
          <w:b/>
          <w:i/>
          <w:sz w:val="24"/>
        </w:rPr>
        <w:t>Fire</w:t>
      </w:r>
      <w:proofErr w:type="spellEnd"/>
      <w:r w:rsidRPr="00B7491F">
        <w:rPr>
          <w:rFonts w:ascii="Stratos Light" w:hAnsi="Stratos Light"/>
          <w:sz w:val="24"/>
        </w:rPr>
        <w:t xml:space="preserve"> i </w:t>
      </w:r>
      <w:r w:rsidRPr="00B7491F">
        <w:rPr>
          <w:rFonts w:ascii="Stratos Light" w:hAnsi="Stratos Light"/>
          <w:b/>
          <w:i/>
          <w:sz w:val="24"/>
        </w:rPr>
        <w:t>Chicago P.D</w:t>
      </w:r>
      <w:r>
        <w:rPr>
          <w:rFonts w:ascii="Stratos Light" w:hAnsi="Stratos Light" w:cs="Calibri"/>
          <w:sz w:val="24"/>
          <w:szCs w:val="24"/>
        </w:rPr>
        <w:t>.</w:t>
      </w:r>
      <w:r w:rsidRPr="00B7491F">
        <w:rPr>
          <w:rFonts w:ascii="Stratos Light" w:hAnsi="Stratos Light"/>
          <w:sz w:val="24"/>
        </w:rPr>
        <w:t xml:space="preserve"> stworzonymi przez producenta </w:t>
      </w:r>
      <w:r w:rsidRPr="00B7491F">
        <w:rPr>
          <w:rFonts w:ascii="Stratos Light" w:hAnsi="Stratos Light"/>
          <w:b/>
          <w:sz w:val="24"/>
        </w:rPr>
        <w:t>Dicka W</w:t>
      </w:r>
      <w:r w:rsidR="008B3E91">
        <w:rPr>
          <w:rFonts w:ascii="Stratos Light" w:hAnsi="Stratos Light"/>
          <w:b/>
          <w:sz w:val="24"/>
        </w:rPr>
        <w:t>o</w:t>
      </w:r>
      <w:r w:rsidRPr="00B7491F">
        <w:rPr>
          <w:rFonts w:ascii="Stratos Light" w:hAnsi="Stratos Light"/>
          <w:b/>
          <w:sz w:val="24"/>
        </w:rPr>
        <w:t>lfa</w:t>
      </w:r>
      <w:r>
        <w:rPr>
          <w:rFonts w:ascii="Stratos Light" w:hAnsi="Stratos Light" w:cs="Calibri"/>
          <w:b/>
          <w:bCs/>
          <w:sz w:val="24"/>
          <w:szCs w:val="24"/>
        </w:rPr>
        <w:t>,</w:t>
      </w:r>
      <w:r w:rsidRPr="00B7491F">
        <w:rPr>
          <w:rFonts w:ascii="Stratos Light" w:hAnsi="Stratos Light"/>
          <w:sz w:val="24"/>
        </w:rPr>
        <w:t xml:space="preserve"> cieszy się popularnością dzięki swojej dynamice i niesamowitym historiom rodem z jednego z najbardziej rozpoznawalnych amerykańskich miast. Widzowie pokochali skomplikowane losy bohaterów, których życie prywatne miesza </w:t>
      </w:r>
      <w:r w:rsidRPr="00B7491F">
        <w:rPr>
          <w:rFonts w:ascii="Stratos Light" w:hAnsi="Stratos Light"/>
          <w:sz w:val="24"/>
        </w:rPr>
        <w:lastRenderedPageBreak/>
        <w:t xml:space="preserve">się z zawodowym. Emocjom towarzyszy walka o ludzkie życie, przy której zachowanie zimnej krwi i odcięcie się od prywatnych problemów jest kluczowym elementem. O wyzwaniach w pracy nad serialem </w:t>
      </w:r>
      <w:r w:rsidRPr="00B7491F">
        <w:rPr>
          <w:rFonts w:ascii="Stratos Light" w:hAnsi="Stratos Light"/>
          <w:b/>
          <w:i/>
          <w:sz w:val="24"/>
        </w:rPr>
        <w:t>Chicago Med</w:t>
      </w:r>
      <w:r>
        <w:rPr>
          <w:rFonts w:ascii="Stratos Light" w:hAnsi="Stratos Light" w:cs="Calibri"/>
          <w:b/>
          <w:bCs/>
          <w:i/>
          <w:iCs/>
          <w:sz w:val="24"/>
          <w:szCs w:val="24"/>
        </w:rPr>
        <w:t>.</w:t>
      </w:r>
      <w:r w:rsidRPr="00B7491F">
        <w:rPr>
          <w:rFonts w:ascii="Stratos Light" w:hAnsi="Stratos Light"/>
          <w:sz w:val="24"/>
        </w:rPr>
        <w:t xml:space="preserve"> opowiadają </w:t>
      </w:r>
      <w:r w:rsidRPr="00B7491F">
        <w:rPr>
          <w:rFonts w:ascii="Stratos Light" w:hAnsi="Stratos Light"/>
          <w:b/>
          <w:sz w:val="24"/>
        </w:rPr>
        <w:t xml:space="preserve">Rachel </w:t>
      </w:r>
      <w:proofErr w:type="spellStart"/>
      <w:r w:rsidRPr="00B7491F">
        <w:rPr>
          <w:rFonts w:ascii="Stratos Light" w:hAnsi="Stratos Light"/>
          <w:b/>
          <w:sz w:val="24"/>
        </w:rPr>
        <w:t>DiPillo</w:t>
      </w:r>
      <w:proofErr w:type="spellEnd"/>
      <w:r>
        <w:rPr>
          <w:rFonts w:ascii="Stratos Light" w:hAnsi="Stratos Light" w:cs="Calibri"/>
          <w:b/>
          <w:bCs/>
          <w:sz w:val="24"/>
          <w:szCs w:val="24"/>
        </w:rPr>
        <w:t>,</w:t>
      </w:r>
      <w:r w:rsidRPr="00B7491F">
        <w:rPr>
          <w:rFonts w:ascii="Stratos Light" w:hAnsi="Stratos Light"/>
          <w:sz w:val="24"/>
        </w:rPr>
        <w:t xml:space="preserve"> grająca doktor </w:t>
      </w:r>
      <w:proofErr w:type="spellStart"/>
      <w:r w:rsidRPr="00B7491F">
        <w:rPr>
          <w:rFonts w:ascii="Stratos Light" w:hAnsi="Stratos Light"/>
          <w:sz w:val="24"/>
        </w:rPr>
        <w:t>Reese</w:t>
      </w:r>
      <w:proofErr w:type="spellEnd"/>
      <w:r>
        <w:rPr>
          <w:rFonts w:ascii="Stratos Light" w:hAnsi="Stratos Light" w:cs="Calibri"/>
          <w:sz w:val="24"/>
          <w:szCs w:val="24"/>
        </w:rPr>
        <w:t>,</w:t>
      </w:r>
      <w:r w:rsidRPr="00B7491F">
        <w:rPr>
          <w:rFonts w:ascii="Stratos Light" w:hAnsi="Stratos Light"/>
          <w:sz w:val="24"/>
        </w:rPr>
        <w:t xml:space="preserve"> i </w:t>
      </w:r>
      <w:r w:rsidRPr="00B7491F">
        <w:rPr>
          <w:rFonts w:ascii="Stratos Light" w:hAnsi="Stratos Light"/>
          <w:b/>
          <w:sz w:val="24"/>
        </w:rPr>
        <w:t xml:space="preserve">Oliver </w:t>
      </w:r>
      <w:proofErr w:type="spellStart"/>
      <w:r w:rsidRPr="00B7491F">
        <w:rPr>
          <w:rFonts w:ascii="Stratos Light" w:hAnsi="Stratos Light"/>
          <w:b/>
          <w:sz w:val="24"/>
        </w:rPr>
        <w:t>Platt</w:t>
      </w:r>
      <w:proofErr w:type="spellEnd"/>
      <w:r w:rsidRPr="00B7491F">
        <w:rPr>
          <w:rFonts w:ascii="Stratos Light" w:hAnsi="Stratos Light"/>
          <w:sz w:val="24"/>
        </w:rPr>
        <w:t xml:space="preserve">, który wciela się w rolę </w:t>
      </w:r>
      <w:r w:rsidRPr="00B7491F">
        <w:rPr>
          <w:rFonts w:ascii="Stratos Light" w:hAnsi="Stratos Light"/>
          <w:color w:val="212B35"/>
          <w:sz w:val="24"/>
        </w:rPr>
        <w:t xml:space="preserve">doktora Daniela </w:t>
      </w:r>
      <w:r>
        <w:rPr>
          <w:rFonts w:ascii="Stratos Light" w:hAnsi="Stratos Light" w:cs="Calibri"/>
          <w:color w:val="212B35"/>
          <w:sz w:val="24"/>
          <w:szCs w:val="24"/>
        </w:rPr>
        <w:t>Charlesa</w:t>
      </w:r>
      <w:r w:rsidRPr="00B7491F">
        <w:rPr>
          <w:rFonts w:ascii="Stratos Light" w:hAnsi="Stratos Light"/>
          <w:color w:val="212B35"/>
          <w:sz w:val="24"/>
        </w:rPr>
        <w:t>:</w:t>
      </w:r>
    </w:p>
    <w:p w14:paraId="400CE34E" w14:textId="77777777" w:rsidR="0046311D" w:rsidRDefault="00D820F4">
      <w:pPr>
        <w:jc w:val="both"/>
      </w:pPr>
      <w:r w:rsidRPr="00B7491F">
        <w:rPr>
          <w:rFonts w:ascii="Stratos Light" w:hAnsi="Stratos Light"/>
          <w:color w:val="212B35"/>
          <w:sz w:val="24"/>
        </w:rPr>
        <w:t xml:space="preserve">— </w:t>
      </w:r>
      <w:r w:rsidRPr="00B7491F">
        <w:rPr>
          <w:rFonts w:ascii="Stratos Light" w:hAnsi="Stratos Light"/>
          <w:i/>
          <w:color w:val="222222"/>
          <w:sz w:val="24"/>
          <w:lang w:val="pl"/>
        </w:rPr>
        <w:t>Uwielbiam swoją pracę, ponieważ scenarzyści serialu wykonują naprawdę dobrą robotę, wyszukując</w:t>
      </w:r>
      <w:r w:rsidRPr="00B7491F">
        <w:rPr>
          <w:rStyle w:val="Odwoaniedokomentarza"/>
          <w:rFonts w:ascii="Stratos Light" w:hAnsi="Stratos Light"/>
          <w:i/>
        </w:rPr>
        <w:t xml:space="preserve"> </w:t>
      </w:r>
      <w:r w:rsidRPr="00B7491F">
        <w:rPr>
          <w:rStyle w:val="Odwoaniedokomentarza"/>
          <w:rFonts w:ascii="Stratos Light" w:hAnsi="Stratos Light"/>
          <w:i/>
          <w:sz w:val="24"/>
        </w:rPr>
        <w:t>c</w:t>
      </w:r>
      <w:proofErr w:type="spellStart"/>
      <w:r w:rsidRPr="00B7491F">
        <w:rPr>
          <w:rFonts w:ascii="Stratos Light" w:hAnsi="Stratos Light"/>
          <w:i/>
          <w:color w:val="222222"/>
          <w:sz w:val="24"/>
          <w:lang w:val="pl"/>
        </w:rPr>
        <w:t>iekawe</w:t>
      </w:r>
      <w:proofErr w:type="spellEnd"/>
      <w:r w:rsidRPr="00B7491F">
        <w:rPr>
          <w:rFonts w:ascii="Stratos Light" w:hAnsi="Stratos Light"/>
          <w:i/>
          <w:color w:val="222222"/>
          <w:sz w:val="24"/>
          <w:lang w:val="pl"/>
        </w:rPr>
        <w:t xml:space="preserve"> i dynamiczne historie prosto z oddziałów psychiatrycznych – </w:t>
      </w:r>
      <w:r w:rsidRPr="00B7491F">
        <w:rPr>
          <w:rFonts w:ascii="Stratos Light" w:hAnsi="Stratos Light"/>
          <w:color w:val="222222"/>
          <w:sz w:val="24"/>
          <w:lang w:val="pl"/>
        </w:rPr>
        <w:t xml:space="preserve">opowiada </w:t>
      </w:r>
      <w:r w:rsidRPr="00B7491F">
        <w:rPr>
          <w:rFonts w:ascii="Stratos Light" w:hAnsi="Stratos Light"/>
          <w:b/>
          <w:color w:val="222222"/>
          <w:sz w:val="24"/>
          <w:lang w:val="pl"/>
        </w:rPr>
        <w:t xml:space="preserve">Rachel </w:t>
      </w:r>
      <w:proofErr w:type="spellStart"/>
      <w:r w:rsidRPr="00B7491F">
        <w:rPr>
          <w:rFonts w:ascii="Stratos Light" w:hAnsi="Stratos Light"/>
          <w:b/>
          <w:color w:val="222222"/>
          <w:sz w:val="24"/>
          <w:lang w:val="pl"/>
        </w:rPr>
        <w:t>DiPillo</w:t>
      </w:r>
      <w:proofErr w:type="spellEnd"/>
      <w:r w:rsidRPr="00B7491F">
        <w:rPr>
          <w:rFonts w:ascii="Stratos Light" w:hAnsi="Stratos Light"/>
          <w:b/>
          <w:color w:val="222222"/>
          <w:sz w:val="24"/>
          <w:lang w:val="pl"/>
        </w:rPr>
        <w:t xml:space="preserve">. </w:t>
      </w:r>
      <w:r w:rsidRPr="00B7491F">
        <w:rPr>
          <w:rFonts w:ascii="Stratos Light" w:hAnsi="Stratos Light"/>
          <w:i/>
          <w:color w:val="222222"/>
          <w:sz w:val="24"/>
          <w:lang w:val="pl"/>
        </w:rPr>
        <w:t xml:space="preserve">– Oni naprawdę idą na całość i starają się zwrócić naszą uwagę na sprawy, o których wcześniej nawet bym nie pomyślała. Miałam świadomość istnienia niektórych problemów, ale z większością z nich zupełnie nie miałam do czynienia. To bardzo pouczające doświadczenie. </w:t>
      </w:r>
    </w:p>
    <w:p w14:paraId="4978F064" w14:textId="77777777" w:rsidR="0046311D" w:rsidRDefault="00D820F4">
      <w:pPr>
        <w:jc w:val="both"/>
      </w:pPr>
      <w:r w:rsidRPr="00B7491F">
        <w:rPr>
          <w:rFonts w:ascii="Stratos Light" w:hAnsi="Stratos Light"/>
          <w:b/>
          <w:color w:val="222222"/>
          <w:sz w:val="24"/>
          <w:lang w:val="pl"/>
        </w:rPr>
        <w:t xml:space="preserve">Oliver </w:t>
      </w:r>
      <w:proofErr w:type="spellStart"/>
      <w:r w:rsidRPr="00B7491F">
        <w:rPr>
          <w:rFonts w:ascii="Stratos Light" w:hAnsi="Stratos Light"/>
          <w:b/>
          <w:color w:val="222222"/>
          <w:sz w:val="24"/>
          <w:lang w:val="pl"/>
        </w:rPr>
        <w:t>Platt</w:t>
      </w:r>
      <w:proofErr w:type="spellEnd"/>
      <w:r w:rsidRPr="00B7491F">
        <w:rPr>
          <w:rFonts w:ascii="Stratos Light" w:hAnsi="Stratos Light"/>
          <w:color w:val="222222"/>
          <w:sz w:val="24"/>
          <w:lang w:val="pl"/>
        </w:rPr>
        <w:t xml:space="preserve"> również zachwala pracę nad serialem:</w:t>
      </w:r>
    </w:p>
    <w:p w14:paraId="3FAB09FD" w14:textId="77777777" w:rsidR="0046311D" w:rsidRDefault="00D820F4">
      <w:pPr>
        <w:jc w:val="both"/>
      </w:pPr>
      <w:r w:rsidRPr="00B7491F">
        <w:rPr>
          <w:rFonts w:ascii="Stratos Light" w:hAnsi="Stratos Light"/>
          <w:color w:val="222222"/>
          <w:sz w:val="24"/>
          <w:lang w:val="pl"/>
        </w:rPr>
        <w:t xml:space="preserve">— </w:t>
      </w:r>
      <w:r w:rsidRPr="00B7491F">
        <w:rPr>
          <w:rFonts w:ascii="Stratos Light" w:hAnsi="Stratos Light"/>
          <w:i/>
          <w:color w:val="222222"/>
          <w:sz w:val="24"/>
          <w:lang w:val="pl"/>
        </w:rPr>
        <w:t>Mamy naprawdę szczęście współpracować ze scenarzystami całkowicie otwartymi na pytania od aktorów. To bardzo duża wartość. Pisząc historie o zdrowiu psychicznym</w:t>
      </w:r>
      <w:r w:rsidRPr="00B7491F">
        <w:rPr>
          <w:rFonts w:ascii="Stratos Light" w:hAnsi="Stratos Light"/>
          <w:color w:val="222222"/>
          <w:sz w:val="24"/>
          <w:lang w:val="pl"/>
        </w:rPr>
        <w:t xml:space="preserve"> </w:t>
      </w:r>
      <w:r w:rsidRPr="00B7491F">
        <w:rPr>
          <w:rFonts w:ascii="Stratos Light" w:hAnsi="Stratos Light"/>
          <w:i/>
          <w:color w:val="222222"/>
          <w:sz w:val="24"/>
          <w:lang w:val="pl"/>
        </w:rPr>
        <w:t>scenarzyści wykonują wspaniałą pracę.</w:t>
      </w:r>
    </w:p>
    <w:p w14:paraId="1FAB0AB3" w14:textId="2CE8C988" w:rsidR="0046311D" w:rsidRDefault="00D820F4">
      <w:pPr>
        <w:pStyle w:val="Nagwek1"/>
        <w:jc w:val="both"/>
      </w:pPr>
      <w:r w:rsidRPr="00B7491F">
        <w:rPr>
          <w:rFonts w:ascii="Stratos Light" w:hAnsi="Stratos Light"/>
          <w:color w:val="222222"/>
          <w:sz w:val="24"/>
          <w:lang w:val="pl"/>
        </w:rPr>
        <w:t xml:space="preserve">Co wydarzy się w trzecim sezonie po dramatycznych wydarzeniach finałowego odcinka drugiego sezonu, w którym Doktor Charles został postrzelony przez swojego pacjenta? Lekarz przejdzie żmudną rehabilitację, a </w:t>
      </w:r>
      <w:r w:rsidRPr="00B7491F">
        <w:rPr>
          <w:rFonts w:ascii="Stratos Light" w:hAnsi="Stratos Light"/>
          <w:color w:val="212B35"/>
          <w:sz w:val="24"/>
          <w:lang w:val="pl"/>
        </w:rPr>
        <w:t xml:space="preserve">Natalie </w:t>
      </w:r>
      <w:proofErr w:type="spellStart"/>
      <w:r w:rsidRPr="00B7491F">
        <w:rPr>
          <w:rFonts w:ascii="Stratos Light" w:hAnsi="Stratos Light"/>
          <w:color w:val="212B35"/>
          <w:sz w:val="24"/>
          <w:lang w:val="pl"/>
        </w:rPr>
        <w:t>Manning</w:t>
      </w:r>
      <w:proofErr w:type="spellEnd"/>
      <w:r w:rsidRPr="00B7491F">
        <w:rPr>
          <w:rFonts w:ascii="Stratos Light" w:hAnsi="Stratos Light"/>
          <w:color w:val="212B35"/>
          <w:sz w:val="24"/>
          <w:lang w:val="pl"/>
        </w:rPr>
        <w:t xml:space="preserve"> (</w:t>
      </w:r>
      <w:proofErr w:type="spellStart"/>
      <w:r w:rsidRPr="00B7491F">
        <w:rPr>
          <w:rFonts w:ascii="Stratos Light" w:hAnsi="Stratos Light"/>
          <w:b/>
          <w:color w:val="222222"/>
          <w:sz w:val="24"/>
          <w:lang w:val="pl"/>
        </w:rPr>
        <w:t>Torrey</w:t>
      </w:r>
      <w:proofErr w:type="spellEnd"/>
      <w:r w:rsidRPr="00B7491F">
        <w:rPr>
          <w:rFonts w:ascii="Stratos Light" w:hAnsi="Stratos Light"/>
          <w:b/>
          <w:color w:val="222222"/>
          <w:sz w:val="24"/>
          <w:lang w:val="pl"/>
        </w:rPr>
        <w:t xml:space="preserve"> </w:t>
      </w:r>
      <w:proofErr w:type="spellStart"/>
      <w:r w:rsidRPr="00B7491F">
        <w:rPr>
          <w:rFonts w:ascii="Stratos Light" w:hAnsi="Stratos Light"/>
          <w:b/>
          <w:color w:val="222222"/>
          <w:sz w:val="24"/>
          <w:lang w:val="pl"/>
        </w:rPr>
        <w:t>DeVitto</w:t>
      </w:r>
      <w:proofErr w:type="spellEnd"/>
      <w:r w:rsidRPr="00B7491F">
        <w:rPr>
          <w:rFonts w:ascii="Stratos Light" w:hAnsi="Stratos Light"/>
          <w:b/>
          <w:color w:val="222222"/>
          <w:sz w:val="24"/>
          <w:lang w:val="pl"/>
        </w:rPr>
        <w:t>)</w:t>
      </w:r>
      <w:r w:rsidRPr="00B7491F">
        <w:rPr>
          <w:rFonts w:ascii="Stratos Light" w:hAnsi="Stratos Light"/>
          <w:color w:val="212B35"/>
          <w:sz w:val="24"/>
          <w:lang w:val="pl"/>
        </w:rPr>
        <w:t xml:space="preserve"> i </w:t>
      </w:r>
      <w:proofErr w:type="spellStart"/>
      <w:r w:rsidRPr="00B7491F">
        <w:rPr>
          <w:rFonts w:ascii="Stratos Light" w:hAnsi="Stratos Light"/>
          <w:color w:val="212B35"/>
          <w:sz w:val="24"/>
          <w:lang w:val="pl"/>
        </w:rPr>
        <w:t>Will</w:t>
      </w:r>
      <w:proofErr w:type="spellEnd"/>
      <w:r w:rsidRPr="00B7491F">
        <w:rPr>
          <w:rFonts w:ascii="Stratos Light" w:hAnsi="Stratos Light"/>
          <w:color w:val="212B35"/>
          <w:sz w:val="24"/>
          <w:lang w:val="pl"/>
        </w:rPr>
        <w:t xml:space="preserve"> </w:t>
      </w:r>
      <w:proofErr w:type="spellStart"/>
      <w:r w:rsidRPr="00B7491F">
        <w:rPr>
          <w:rFonts w:ascii="Stratos Light" w:hAnsi="Stratos Light"/>
          <w:color w:val="212B35"/>
          <w:sz w:val="24"/>
          <w:lang w:val="pl"/>
        </w:rPr>
        <w:t>Halstead</w:t>
      </w:r>
      <w:proofErr w:type="spellEnd"/>
      <w:r w:rsidRPr="00B7491F">
        <w:rPr>
          <w:rFonts w:ascii="Stratos Light" w:hAnsi="Stratos Light"/>
          <w:color w:val="212B35"/>
          <w:sz w:val="24"/>
          <w:lang w:val="pl"/>
        </w:rPr>
        <w:t xml:space="preserve"> (</w:t>
      </w:r>
      <w:r w:rsidRPr="00B7491F">
        <w:rPr>
          <w:rFonts w:ascii="Stratos Light" w:hAnsi="Stratos Light"/>
          <w:b/>
          <w:color w:val="auto"/>
          <w:sz w:val="24"/>
          <w:lang w:val="pl"/>
        </w:rPr>
        <w:t xml:space="preserve">Nick </w:t>
      </w:r>
      <w:proofErr w:type="spellStart"/>
      <w:r w:rsidRPr="00B7491F">
        <w:rPr>
          <w:rFonts w:ascii="Stratos Light" w:hAnsi="Stratos Light"/>
          <w:b/>
          <w:color w:val="auto"/>
          <w:sz w:val="24"/>
          <w:lang w:val="pl"/>
        </w:rPr>
        <w:t>Gehlfuss</w:t>
      </w:r>
      <w:proofErr w:type="spellEnd"/>
      <w:r w:rsidRPr="00B7491F">
        <w:rPr>
          <w:rFonts w:ascii="Stratos Light" w:hAnsi="Stratos Light"/>
          <w:b/>
          <w:color w:val="auto"/>
          <w:sz w:val="24"/>
          <w:lang w:val="pl"/>
        </w:rPr>
        <w:t>)</w:t>
      </w:r>
      <w:r w:rsidRPr="00B7491F">
        <w:rPr>
          <w:rFonts w:ascii="Stratos Light" w:hAnsi="Stratos Light"/>
          <w:color w:val="212B35"/>
          <w:sz w:val="24"/>
          <w:lang w:val="pl"/>
        </w:rPr>
        <w:t xml:space="preserve"> ostatecznie przyznają się do swoich uczuć. Po powrocie doktora </w:t>
      </w:r>
      <w:r>
        <w:rPr>
          <w:rFonts w:ascii="Stratos Light" w:eastAsia="Calibri Light" w:hAnsi="Stratos Light" w:cs="Calibri"/>
          <w:color w:val="212B35"/>
          <w:sz w:val="24"/>
          <w:szCs w:val="24"/>
          <w:lang w:val="pl"/>
        </w:rPr>
        <w:t>Charlesa</w:t>
      </w:r>
      <w:r w:rsidRPr="00B7491F">
        <w:rPr>
          <w:rFonts w:ascii="Stratos Light" w:hAnsi="Stratos Light"/>
          <w:color w:val="212B35"/>
          <w:sz w:val="24"/>
          <w:lang w:val="pl"/>
        </w:rPr>
        <w:t xml:space="preserve"> dojdzie do zgrzytu między nim a </w:t>
      </w:r>
      <w:r>
        <w:rPr>
          <w:rFonts w:ascii="Stratos Light" w:eastAsia="Calibri Light" w:hAnsi="Stratos Light" w:cs="Calibri"/>
          <w:color w:val="212B35"/>
          <w:sz w:val="24"/>
          <w:szCs w:val="24"/>
          <w:lang w:val="pl"/>
        </w:rPr>
        <w:t>doktor</w:t>
      </w:r>
      <w:r w:rsidRPr="00B7491F">
        <w:rPr>
          <w:rFonts w:ascii="Stratos Light" w:hAnsi="Stratos Light"/>
          <w:color w:val="212B35"/>
          <w:sz w:val="24"/>
          <w:lang w:val="pl"/>
        </w:rPr>
        <w:t xml:space="preserve"> </w:t>
      </w:r>
      <w:proofErr w:type="spellStart"/>
      <w:r w:rsidRPr="00B7491F">
        <w:rPr>
          <w:rFonts w:ascii="Stratos Light" w:hAnsi="Stratos Light"/>
          <w:color w:val="212B35"/>
          <w:sz w:val="24"/>
          <w:lang w:val="pl"/>
        </w:rPr>
        <w:t>Reese</w:t>
      </w:r>
      <w:proofErr w:type="spellEnd"/>
      <w:r w:rsidRPr="00B7491F">
        <w:rPr>
          <w:rFonts w:ascii="Stratos Light" w:hAnsi="Stratos Light"/>
          <w:color w:val="212B35"/>
          <w:sz w:val="24"/>
          <w:lang w:val="pl"/>
        </w:rPr>
        <w:t xml:space="preserve">, w wyniku którego jeden z pacjentów uszkodzi przewody hamulcowe w samochodzie </w:t>
      </w:r>
      <w:r>
        <w:rPr>
          <w:rFonts w:ascii="Stratos Light" w:eastAsia="Calibri Light" w:hAnsi="Stratos Light" w:cs="Calibri"/>
          <w:color w:val="212B35"/>
          <w:sz w:val="24"/>
          <w:szCs w:val="24"/>
          <w:lang w:val="pl"/>
        </w:rPr>
        <w:t>doktor</w:t>
      </w:r>
      <w:r w:rsidRPr="00B7491F">
        <w:rPr>
          <w:rFonts w:ascii="Stratos Light" w:hAnsi="Stratos Light"/>
          <w:color w:val="212B35"/>
          <w:sz w:val="24"/>
          <w:lang w:val="pl"/>
        </w:rPr>
        <w:t xml:space="preserve"> </w:t>
      </w:r>
      <w:proofErr w:type="spellStart"/>
      <w:r w:rsidRPr="00B7491F">
        <w:rPr>
          <w:rFonts w:ascii="Stratos Light" w:hAnsi="Stratos Light"/>
          <w:color w:val="212B35"/>
          <w:sz w:val="24"/>
          <w:lang w:val="pl"/>
        </w:rPr>
        <w:t>Reese</w:t>
      </w:r>
      <w:proofErr w:type="spellEnd"/>
      <w:r w:rsidRPr="00B7491F">
        <w:rPr>
          <w:rFonts w:ascii="Stratos Light" w:hAnsi="Stratos Light"/>
          <w:color w:val="212B35"/>
          <w:sz w:val="24"/>
          <w:lang w:val="pl"/>
        </w:rPr>
        <w:t xml:space="preserve">. Tymczasem </w:t>
      </w:r>
      <w:proofErr w:type="spellStart"/>
      <w:r w:rsidRPr="00B7491F">
        <w:rPr>
          <w:rFonts w:ascii="Stratos Light" w:hAnsi="Stratos Light"/>
          <w:color w:val="222222"/>
          <w:sz w:val="24"/>
          <w:lang w:val="pl"/>
        </w:rPr>
        <w:t>Maggie</w:t>
      </w:r>
      <w:proofErr w:type="spellEnd"/>
      <w:r w:rsidRPr="00B7491F">
        <w:rPr>
          <w:rFonts w:ascii="Stratos Light" w:hAnsi="Stratos Light"/>
          <w:color w:val="auto"/>
          <w:sz w:val="24"/>
          <w:lang w:val="pl"/>
        </w:rPr>
        <w:t xml:space="preserve"> (</w:t>
      </w:r>
      <w:proofErr w:type="spellStart"/>
      <w:r w:rsidRPr="00B7491F">
        <w:rPr>
          <w:rFonts w:ascii="Stratos Light" w:hAnsi="Stratos Light"/>
          <w:b/>
          <w:color w:val="auto"/>
          <w:sz w:val="24"/>
        </w:rPr>
        <w:t>Marlyne</w:t>
      </w:r>
      <w:proofErr w:type="spellEnd"/>
      <w:r w:rsidRPr="00B7491F">
        <w:rPr>
          <w:rFonts w:ascii="Stratos Light" w:hAnsi="Stratos Light"/>
          <w:b/>
          <w:color w:val="auto"/>
          <w:sz w:val="24"/>
        </w:rPr>
        <w:t xml:space="preserve"> </w:t>
      </w:r>
      <w:proofErr w:type="spellStart"/>
      <w:r w:rsidRPr="00B7491F">
        <w:rPr>
          <w:rFonts w:ascii="Stratos Light" w:hAnsi="Stratos Light"/>
          <w:b/>
          <w:color w:val="auto"/>
          <w:sz w:val="24"/>
        </w:rPr>
        <w:t>Barrett</w:t>
      </w:r>
      <w:proofErr w:type="spellEnd"/>
      <w:r w:rsidRPr="00B7491F">
        <w:rPr>
          <w:rFonts w:ascii="Stratos Light" w:hAnsi="Stratos Light"/>
          <w:color w:val="auto"/>
          <w:sz w:val="24"/>
          <w:lang w:val="pl"/>
        </w:rPr>
        <w:t xml:space="preserve">) z powodu kłótni o dobro pacjenta zagrozi rozdzieleniem </w:t>
      </w:r>
      <w:r>
        <w:rPr>
          <w:rFonts w:ascii="Stratos Light" w:eastAsia="Calibri Light" w:hAnsi="Stratos Light" w:cs="Calibri"/>
          <w:color w:val="auto"/>
          <w:sz w:val="24"/>
          <w:szCs w:val="24"/>
          <w:lang w:val="pl"/>
        </w:rPr>
        <w:t>dr</w:t>
      </w:r>
      <w:r w:rsidRPr="00B7491F">
        <w:rPr>
          <w:rFonts w:ascii="Stratos Light" w:hAnsi="Stratos Light"/>
          <w:color w:val="auto"/>
          <w:sz w:val="24"/>
          <w:lang w:val="pl"/>
        </w:rPr>
        <w:t xml:space="preserve"> </w:t>
      </w:r>
      <w:proofErr w:type="spellStart"/>
      <w:r w:rsidRPr="00B7491F">
        <w:rPr>
          <w:rFonts w:ascii="Stratos Light" w:hAnsi="Stratos Light"/>
          <w:color w:val="auto"/>
          <w:sz w:val="24"/>
          <w:lang w:val="pl"/>
        </w:rPr>
        <w:t>Choi</w:t>
      </w:r>
      <w:proofErr w:type="spellEnd"/>
      <w:r w:rsidRPr="00B7491F">
        <w:rPr>
          <w:rFonts w:ascii="Stratos Light" w:hAnsi="Stratos Light"/>
          <w:color w:val="auto"/>
          <w:sz w:val="24"/>
          <w:lang w:val="pl"/>
        </w:rPr>
        <w:t xml:space="preserve"> (</w:t>
      </w:r>
      <w:r w:rsidRPr="00B7491F">
        <w:rPr>
          <w:rFonts w:ascii="Stratos Light" w:hAnsi="Stratos Light"/>
          <w:b/>
          <w:color w:val="auto"/>
          <w:sz w:val="24"/>
          <w:lang w:val="pl"/>
        </w:rPr>
        <w:t xml:space="preserve">Brian </w:t>
      </w:r>
      <w:proofErr w:type="spellStart"/>
      <w:r w:rsidRPr="00B7491F">
        <w:rPr>
          <w:rFonts w:ascii="Stratos Light" w:hAnsi="Stratos Light"/>
          <w:b/>
          <w:color w:val="auto"/>
          <w:sz w:val="24"/>
          <w:lang w:val="pl"/>
        </w:rPr>
        <w:t>Tee</w:t>
      </w:r>
      <w:proofErr w:type="spellEnd"/>
      <w:r w:rsidRPr="00B7491F">
        <w:rPr>
          <w:rFonts w:ascii="Stratos Light" w:hAnsi="Stratos Light"/>
          <w:color w:val="auto"/>
          <w:sz w:val="24"/>
          <w:lang w:val="pl"/>
        </w:rPr>
        <w:t xml:space="preserve">) i </w:t>
      </w:r>
      <w:proofErr w:type="spellStart"/>
      <w:r w:rsidRPr="00B7491F">
        <w:rPr>
          <w:rFonts w:ascii="Stratos Light" w:hAnsi="Stratos Light"/>
          <w:color w:val="auto"/>
          <w:sz w:val="24"/>
          <w:lang w:val="pl"/>
        </w:rPr>
        <w:t>April</w:t>
      </w:r>
      <w:proofErr w:type="spellEnd"/>
      <w:r w:rsidRPr="00B7491F">
        <w:rPr>
          <w:rFonts w:ascii="Stratos Light" w:hAnsi="Stratos Light"/>
          <w:color w:val="auto"/>
          <w:sz w:val="24"/>
          <w:lang w:val="pl"/>
        </w:rPr>
        <w:t xml:space="preserve"> (</w:t>
      </w:r>
      <w:proofErr w:type="spellStart"/>
      <w:r w:rsidRPr="00B7491F">
        <w:rPr>
          <w:rFonts w:ascii="Stratos Light" w:hAnsi="Stratos Light"/>
          <w:b/>
          <w:color w:val="auto"/>
          <w:sz w:val="24"/>
          <w:lang w:val="pl"/>
        </w:rPr>
        <w:t>Yaya</w:t>
      </w:r>
      <w:proofErr w:type="spellEnd"/>
      <w:r w:rsidRPr="00B7491F">
        <w:rPr>
          <w:rFonts w:ascii="Stratos Light" w:hAnsi="Stratos Light"/>
          <w:b/>
          <w:color w:val="auto"/>
          <w:sz w:val="24"/>
          <w:lang w:val="pl"/>
        </w:rPr>
        <w:t xml:space="preserve"> </w:t>
      </w:r>
      <w:proofErr w:type="spellStart"/>
      <w:r w:rsidRPr="00B7491F">
        <w:rPr>
          <w:rFonts w:ascii="Stratos Light" w:hAnsi="Stratos Light"/>
          <w:b/>
          <w:color w:val="auto"/>
          <w:sz w:val="24"/>
          <w:lang w:val="pl"/>
        </w:rPr>
        <w:t>DaCosta</w:t>
      </w:r>
      <w:proofErr w:type="spellEnd"/>
      <w:r w:rsidRPr="00B7491F">
        <w:rPr>
          <w:rFonts w:ascii="Stratos Light" w:hAnsi="Stratos Light"/>
          <w:color w:val="auto"/>
          <w:sz w:val="24"/>
          <w:lang w:val="pl"/>
        </w:rPr>
        <w:t>).</w:t>
      </w:r>
    </w:p>
    <w:p w14:paraId="7FC63C0E" w14:textId="77777777" w:rsidR="0046311D" w:rsidRPr="00B7491F" w:rsidRDefault="0046311D">
      <w:pPr>
        <w:rPr>
          <w:rFonts w:ascii="Stratos Light" w:hAnsi="Stratos Light"/>
          <w:sz w:val="24"/>
          <w:lang w:val="pl"/>
        </w:rPr>
      </w:pPr>
    </w:p>
    <w:p w14:paraId="72FAECC7" w14:textId="79884304" w:rsidR="0046311D" w:rsidRPr="00B7491F" w:rsidRDefault="00D820F4">
      <w:pPr>
        <w:jc w:val="both"/>
        <w:rPr>
          <w:rFonts w:ascii="Stratos Light" w:hAnsi="Stratos Light" w:hint="eastAsia"/>
          <w:b/>
          <w:color w:val="222222"/>
          <w:sz w:val="24"/>
          <w:lang w:val="pl"/>
        </w:rPr>
      </w:pPr>
      <w:r w:rsidRPr="00B7491F">
        <w:rPr>
          <w:rFonts w:ascii="Stratos Light" w:hAnsi="Stratos Light"/>
          <w:b/>
          <w:color w:val="222222"/>
          <w:sz w:val="24"/>
          <w:lang w:val="pl"/>
        </w:rPr>
        <w:t xml:space="preserve">Trzeci sezon serialu niewątpliwie </w:t>
      </w:r>
      <w:r>
        <w:rPr>
          <w:rFonts w:ascii="Stratos Light" w:eastAsia="MS Gothic" w:hAnsi="Stratos Light" w:cs="Calibri"/>
          <w:b/>
          <w:bCs/>
          <w:color w:val="222222"/>
          <w:sz w:val="24"/>
          <w:szCs w:val="24"/>
          <w:lang w:val="pl"/>
        </w:rPr>
        <w:t>rozbudzi</w:t>
      </w:r>
      <w:r w:rsidRPr="00B7491F">
        <w:rPr>
          <w:rFonts w:ascii="Stratos Light" w:hAnsi="Stratos Light"/>
          <w:b/>
          <w:color w:val="222222"/>
          <w:sz w:val="24"/>
          <w:lang w:val="pl"/>
        </w:rPr>
        <w:t xml:space="preserve"> emocje, o czym będzie się można przekonać już 14 kwietnia o godzinie 16:20 i 17:15 na kanale FOX. Emisja kolejnych odcinków od poniedziałku do piątku. </w:t>
      </w:r>
    </w:p>
    <w:p w14:paraId="1F5A8CB3" w14:textId="77777777" w:rsidR="0046311D" w:rsidRPr="00B7491F" w:rsidRDefault="0046311D" w:rsidP="00B7491F">
      <w:pPr>
        <w:pageBreakBefore/>
        <w:rPr>
          <w:rFonts w:ascii="Stratos Light" w:hAnsi="Stratos Light" w:hint="eastAsia"/>
          <w:b/>
          <w:color w:val="222222"/>
          <w:sz w:val="24"/>
          <w:lang w:val="pl"/>
        </w:rPr>
      </w:pPr>
    </w:p>
    <w:p w14:paraId="6FD472FC" w14:textId="77777777" w:rsidR="0046311D" w:rsidRDefault="0046311D">
      <w:pPr>
        <w:jc w:val="center"/>
        <w:rPr>
          <w:rFonts w:ascii="Stratos Light" w:eastAsia="MS Gothic" w:hAnsi="Stratos Light" w:cs="Calibri" w:hint="eastAsia"/>
          <w:b/>
          <w:bCs/>
          <w:color w:val="222222"/>
          <w:sz w:val="24"/>
          <w:szCs w:val="24"/>
          <w:lang w:val="pl"/>
        </w:rPr>
      </w:pPr>
    </w:p>
    <w:p w14:paraId="444C2415" w14:textId="77777777" w:rsidR="0046311D" w:rsidRDefault="00D820F4">
      <w:pPr>
        <w:jc w:val="center"/>
      </w:pPr>
      <w:r w:rsidRPr="00B7491F">
        <w:rPr>
          <w:rFonts w:ascii="Stratos Light" w:hAnsi="Stratos Light"/>
          <w:b/>
          <w:color w:val="ED7C31"/>
          <w:sz w:val="44"/>
          <w:lang w:val="pl"/>
        </w:rPr>
        <w:t>Zabójcze Umysły sezon 13</w:t>
      </w:r>
    </w:p>
    <w:p w14:paraId="38112141" w14:textId="77777777" w:rsidR="0046311D" w:rsidRPr="00B7491F" w:rsidRDefault="00D820F4">
      <w:pPr>
        <w:jc w:val="center"/>
        <w:rPr>
          <w:rFonts w:ascii="Stratos Light" w:hAnsi="Stratos Light" w:hint="eastAsia"/>
          <w:color w:val="222222"/>
          <w:sz w:val="24"/>
          <w:lang w:val="en-GB"/>
        </w:rPr>
      </w:pPr>
      <w:r w:rsidRPr="00B7491F">
        <w:rPr>
          <w:rFonts w:ascii="Stratos Light" w:hAnsi="Stratos Light"/>
          <w:color w:val="222222"/>
          <w:sz w:val="24"/>
          <w:lang w:val="en-GB"/>
        </w:rPr>
        <w:t>Criminal Minds, season 13</w:t>
      </w:r>
    </w:p>
    <w:p w14:paraId="04359C79" w14:textId="77777777" w:rsidR="0046311D" w:rsidRPr="00B7491F" w:rsidRDefault="00D820F4">
      <w:pPr>
        <w:jc w:val="center"/>
        <w:rPr>
          <w:rFonts w:ascii="Stratos Light" w:hAnsi="Stratos Light" w:hint="eastAsia"/>
          <w:color w:val="222222"/>
          <w:sz w:val="24"/>
          <w:lang w:val="en-GB"/>
        </w:rPr>
      </w:pPr>
      <w:r w:rsidRPr="00B7491F">
        <w:rPr>
          <w:rFonts w:ascii="Stratos Light" w:hAnsi="Stratos Light"/>
          <w:color w:val="222222"/>
          <w:sz w:val="24"/>
          <w:lang w:val="en-GB"/>
        </w:rPr>
        <w:t xml:space="preserve">(22 </w:t>
      </w:r>
      <w:proofErr w:type="spellStart"/>
      <w:r w:rsidRPr="00B7491F">
        <w:rPr>
          <w:rFonts w:ascii="Stratos Light" w:hAnsi="Stratos Light"/>
          <w:color w:val="222222"/>
          <w:sz w:val="24"/>
          <w:lang w:val="en-GB"/>
        </w:rPr>
        <w:t>odcinki</w:t>
      </w:r>
      <w:proofErr w:type="spellEnd"/>
      <w:r w:rsidRPr="00B7491F">
        <w:rPr>
          <w:rFonts w:ascii="Stratos Light" w:hAnsi="Stratos Light"/>
          <w:color w:val="222222"/>
          <w:sz w:val="24"/>
          <w:lang w:val="en-GB"/>
        </w:rPr>
        <w:t xml:space="preserve"> po 45 min)</w:t>
      </w:r>
    </w:p>
    <w:p w14:paraId="17C089FA" w14:textId="77777777" w:rsidR="0046311D" w:rsidRDefault="00D820F4">
      <w:pPr>
        <w:jc w:val="center"/>
      </w:pPr>
      <w:r w:rsidRPr="00B7491F">
        <w:rPr>
          <w:rFonts w:ascii="Stratos Light" w:hAnsi="Stratos Light"/>
          <w:color w:val="222222"/>
          <w:sz w:val="24"/>
        </w:rPr>
        <w:drawing>
          <wp:inline distT="0" distB="0" distL="0" distR="0" wp14:anchorId="154DBEB6" wp14:editId="629A06A2">
            <wp:extent cx="5758580" cy="3833192"/>
            <wp:effectExtent l="0" t="0" r="0" b="0"/>
            <wp:docPr id="4" name="Obraz 5" descr="Obraz zawierający podłoże, wewnątrz, osoba, sufi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8580" cy="38331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07A0241" w14:textId="01DCF8D6" w:rsidR="0046311D" w:rsidRPr="00B7491F" w:rsidRDefault="00D820F4">
      <w:pPr>
        <w:jc w:val="center"/>
        <w:rPr>
          <w:rFonts w:ascii="Stratos Light" w:hAnsi="Stratos Light" w:hint="eastAsia"/>
          <w:b/>
          <w:color w:val="ED7C31"/>
          <w:sz w:val="28"/>
          <w:lang w:val="pl"/>
        </w:rPr>
      </w:pPr>
      <w:r w:rsidRPr="00B7491F">
        <w:rPr>
          <w:rFonts w:ascii="Stratos Light" w:hAnsi="Stratos Light"/>
          <w:b/>
          <w:color w:val="ED7C31"/>
          <w:sz w:val="28"/>
          <w:lang w:val="pl"/>
        </w:rPr>
        <w:t xml:space="preserve">PREMIERA: </w:t>
      </w:r>
      <w:r>
        <w:rPr>
          <w:rFonts w:ascii="Stratos Light" w:eastAsia="MS Gothic" w:hAnsi="Stratos Light" w:cs="Calibri"/>
          <w:b/>
          <w:color w:val="ED7C31"/>
          <w:sz w:val="28"/>
          <w:szCs w:val="28"/>
          <w:lang w:val="pl"/>
        </w:rPr>
        <w:t xml:space="preserve">PIĄTEK </w:t>
      </w:r>
      <w:r w:rsidRPr="00B7491F">
        <w:rPr>
          <w:rFonts w:ascii="Stratos Light" w:hAnsi="Stratos Light"/>
          <w:b/>
          <w:color w:val="ED7C31"/>
          <w:sz w:val="28"/>
          <w:lang w:val="pl"/>
        </w:rPr>
        <w:t xml:space="preserve">3 KWIETNIA O GODZINIE </w:t>
      </w:r>
      <w:r>
        <w:rPr>
          <w:rFonts w:ascii="Stratos Light" w:eastAsia="MS Gothic" w:hAnsi="Stratos Light" w:cs="Calibri"/>
          <w:b/>
          <w:color w:val="ED7C31"/>
          <w:sz w:val="28"/>
          <w:szCs w:val="28"/>
          <w:lang w:val="pl"/>
        </w:rPr>
        <w:t>21:05 (CZTERY ODCINKI)</w:t>
      </w:r>
    </w:p>
    <w:p w14:paraId="73B5478F" w14:textId="40084C36" w:rsidR="0046311D" w:rsidRPr="00B7491F" w:rsidRDefault="00D820F4">
      <w:pPr>
        <w:jc w:val="center"/>
      </w:pPr>
      <w:r w:rsidRPr="00B7491F">
        <w:rPr>
          <w:rFonts w:ascii="Stratos Light" w:hAnsi="Stratos Light"/>
          <w:b/>
          <w:color w:val="222222"/>
          <w:sz w:val="24"/>
          <w:lang w:val="pl"/>
        </w:rPr>
        <w:t xml:space="preserve">Emisja: </w:t>
      </w:r>
      <w:r>
        <w:rPr>
          <w:rFonts w:ascii="Stratos Light" w:eastAsia="MS Gothic" w:hAnsi="Stratos Light" w:cs="Calibri"/>
          <w:b/>
          <w:color w:val="222222"/>
          <w:sz w:val="24"/>
          <w:szCs w:val="24"/>
          <w:lang w:val="pl"/>
        </w:rPr>
        <w:t>w piątki</w:t>
      </w:r>
      <w:r w:rsidRPr="00B7491F">
        <w:rPr>
          <w:rFonts w:ascii="Stratos Light" w:hAnsi="Stratos Light"/>
          <w:b/>
          <w:color w:val="222222"/>
          <w:sz w:val="24"/>
          <w:lang w:val="pl"/>
        </w:rPr>
        <w:t xml:space="preserve"> o godzinie </w:t>
      </w:r>
      <w:r>
        <w:rPr>
          <w:rFonts w:ascii="Stratos Light" w:eastAsia="MS Gothic" w:hAnsi="Stratos Light" w:cs="Calibri"/>
          <w:b/>
          <w:color w:val="222222"/>
          <w:sz w:val="24"/>
          <w:szCs w:val="24"/>
          <w:lang w:val="pl"/>
        </w:rPr>
        <w:t>21:05 (po cztery odcinki)</w:t>
      </w:r>
    </w:p>
    <w:p w14:paraId="0C8731E3" w14:textId="77777777" w:rsidR="0046311D" w:rsidRPr="00B7491F" w:rsidRDefault="0046311D">
      <w:pPr>
        <w:jc w:val="center"/>
        <w:rPr>
          <w:rFonts w:ascii="Stratos Light" w:hAnsi="Stratos Light" w:hint="eastAsia"/>
          <w:color w:val="222222"/>
          <w:sz w:val="24"/>
          <w:lang w:val="pl"/>
        </w:rPr>
      </w:pPr>
    </w:p>
    <w:p w14:paraId="39918B89" w14:textId="2581D150" w:rsidR="0046311D" w:rsidRPr="00B7491F" w:rsidRDefault="00D820F4">
      <w:pPr>
        <w:jc w:val="both"/>
      </w:pPr>
      <w:r w:rsidRPr="00B7491F">
        <w:rPr>
          <w:rFonts w:ascii="Stratos Light" w:hAnsi="Stratos Light"/>
          <w:color w:val="222222"/>
          <w:sz w:val="24"/>
          <w:lang w:val="pl"/>
        </w:rPr>
        <w:t>Serial kryminalny opowiadający o</w:t>
      </w:r>
      <w:r w:rsidRPr="00B7491F">
        <w:rPr>
          <w:rFonts w:ascii="Stratos Light" w:hAnsi="Stratos Light"/>
          <w:sz w:val="24"/>
          <w:lang w:val="pl"/>
        </w:rPr>
        <w:t xml:space="preserve"> grupie śledczych z Jednostki Analiz Behawioralnych – BAU cieszy się niezwykłym zainteresowaniem widzów. Zabójcze Umysły, stworzone przez Jeffa Davisa, doczekały się </w:t>
      </w:r>
      <w:r>
        <w:rPr>
          <w:rFonts w:ascii="Stratos Light" w:eastAsia="Calibri Light" w:hAnsi="Stratos Light" w:cs="Calibri"/>
          <w:sz w:val="24"/>
          <w:szCs w:val="24"/>
          <w:lang w:val="pl"/>
        </w:rPr>
        <w:t xml:space="preserve">na FOX </w:t>
      </w:r>
      <w:r w:rsidRPr="00B7491F">
        <w:rPr>
          <w:rFonts w:ascii="Stratos Light" w:hAnsi="Stratos Light"/>
          <w:sz w:val="24"/>
          <w:lang w:val="pl"/>
        </w:rPr>
        <w:t>trzynastego sezonu! Historia grupy ludzi, którzy pracują dla FBI jako członkowie BAU, wykorzystując analizę behawioralną i profilowanie do badania przestępstw i znalezienia ich sprawców, nie przestaje zaskakiwać. Kolejny sezon Zabójczych Umysłów od początku zaszokuje widzów tempem akcji.</w:t>
      </w:r>
      <w:r w:rsidRPr="00B7491F">
        <w:rPr>
          <w:rFonts w:ascii="Stratos Light" w:hAnsi="Stratos Light"/>
          <w:color w:val="222222"/>
          <w:sz w:val="24"/>
          <w:lang w:val="pl"/>
        </w:rPr>
        <w:t xml:space="preserve"> Już w premierowym odcinku zobaczymy, jak seryjny morderca Peter Lewis (</w:t>
      </w:r>
      <w:proofErr w:type="spellStart"/>
      <w:r w:rsidRPr="00B7491F">
        <w:rPr>
          <w:rFonts w:ascii="Stratos Light" w:hAnsi="Stratos Light"/>
          <w:color w:val="222222"/>
          <w:sz w:val="24"/>
          <w:lang w:val="pl"/>
        </w:rPr>
        <w:t>Bodhi</w:t>
      </w:r>
      <w:proofErr w:type="spellEnd"/>
      <w:r w:rsidRPr="00B7491F">
        <w:rPr>
          <w:rFonts w:ascii="Stratos Light" w:hAnsi="Stratos Light"/>
          <w:color w:val="222222"/>
          <w:sz w:val="24"/>
          <w:lang w:val="pl"/>
        </w:rPr>
        <w:t xml:space="preserve"> </w:t>
      </w:r>
      <w:proofErr w:type="spellStart"/>
      <w:r w:rsidRPr="00B7491F">
        <w:rPr>
          <w:rFonts w:ascii="Stratos Light" w:hAnsi="Stratos Light"/>
          <w:color w:val="222222"/>
          <w:sz w:val="24"/>
          <w:lang w:val="pl"/>
        </w:rPr>
        <w:t>Elfman</w:t>
      </w:r>
      <w:proofErr w:type="spellEnd"/>
      <w:r w:rsidRPr="00B7491F">
        <w:rPr>
          <w:rFonts w:ascii="Stratos Light" w:hAnsi="Stratos Light"/>
          <w:color w:val="222222"/>
          <w:sz w:val="24"/>
          <w:lang w:val="pl"/>
        </w:rPr>
        <w:t xml:space="preserve">) rozpocznie atak na BAU, zabijając jedną osobę i biorąc zakładnika. Garcia (Sebastian </w:t>
      </w:r>
      <w:proofErr w:type="spellStart"/>
      <w:r w:rsidRPr="00B7491F">
        <w:rPr>
          <w:rFonts w:ascii="Stratos Light" w:hAnsi="Stratos Light"/>
          <w:color w:val="222222"/>
          <w:sz w:val="24"/>
          <w:lang w:val="pl"/>
        </w:rPr>
        <w:t>Sozzi</w:t>
      </w:r>
      <w:proofErr w:type="spellEnd"/>
      <w:r w:rsidRPr="00B7491F">
        <w:rPr>
          <w:rFonts w:ascii="Stratos Light" w:hAnsi="Stratos Light"/>
          <w:color w:val="222222"/>
          <w:sz w:val="24"/>
          <w:lang w:val="pl"/>
        </w:rPr>
        <w:t xml:space="preserve">) sprowadzi byłego członka Międzynarodowego Zespołu Reagowania Matta </w:t>
      </w:r>
      <w:proofErr w:type="spellStart"/>
      <w:r w:rsidRPr="00B7491F">
        <w:rPr>
          <w:rFonts w:ascii="Stratos Light" w:hAnsi="Stratos Light"/>
          <w:color w:val="222222"/>
          <w:sz w:val="24"/>
          <w:lang w:val="pl"/>
        </w:rPr>
        <w:t>Simmonsa</w:t>
      </w:r>
      <w:proofErr w:type="spellEnd"/>
      <w:r w:rsidRPr="00B7491F">
        <w:rPr>
          <w:rFonts w:ascii="Stratos Light" w:hAnsi="Stratos Light"/>
          <w:color w:val="222222"/>
          <w:sz w:val="24"/>
          <w:lang w:val="pl"/>
        </w:rPr>
        <w:t xml:space="preserve"> (Daniel </w:t>
      </w:r>
      <w:proofErr w:type="spellStart"/>
      <w:r w:rsidRPr="00B7491F">
        <w:rPr>
          <w:rFonts w:ascii="Stratos Light" w:hAnsi="Stratos Light"/>
          <w:color w:val="222222"/>
          <w:sz w:val="24"/>
          <w:lang w:val="pl"/>
        </w:rPr>
        <w:t>Henney</w:t>
      </w:r>
      <w:proofErr w:type="spellEnd"/>
      <w:r w:rsidRPr="00B7491F">
        <w:rPr>
          <w:rFonts w:ascii="Stratos Light" w:hAnsi="Stratos Light"/>
          <w:color w:val="222222"/>
          <w:sz w:val="24"/>
          <w:lang w:val="pl"/>
        </w:rPr>
        <w:t xml:space="preserve">), aby pomóc </w:t>
      </w:r>
      <w:r w:rsidRPr="00B7491F">
        <w:rPr>
          <w:rFonts w:ascii="Stratos Light" w:hAnsi="Stratos Light"/>
          <w:color w:val="222222"/>
          <w:sz w:val="24"/>
          <w:lang w:val="pl"/>
        </w:rPr>
        <w:lastRenderedPageBreak/>
        <w:t xml:space="preserve">złapać Lewisa, zanim ktoś jeszcze straci życie. Premierowy odcinek pokaże, jak trudna jest praca w FBI. Mówi też o tym </w:t>
      </w:r>
      <w:proofErr w:type="spellStart"/>
      <w:r w:rsidRPr="00B7491F">
        <w:rPr>
          <w:rFonts w:ascii="Stratos Light" w:hAnsi="Stratos Light"/>
          <w:color w:val="222222"/>
          <w:sz w:val="24"/>
          <w:lang w:val="pl"/>
        </w:rPr>
        <w:t>Aisha</w:t>
      </w:r>
      <w:proofErr w:type="spellEnd"/>
      <w:r w:rsidRPr="00B7491F">
        <w:rPr>
          <w:rFonts w:ascii="Stratos Light" w:hAnsi="Stratos Light"/>
          <w:color w:val="222222"/>
          <w:sz w:val="24"/>
          <w:lang w:val="pl"/>
        </w:rPr>
        <w:t xml:space="preserve"> Tyler, która wciela się w </w:t>
      </w:r>
      <w:r>
        <w:rPr>
          <w:rFonts w:ascii="Stratos Light" w:hAnsi="Stratos Light" w:cs="Calibri"/>
          <w:sz w:val="24"/>
          <w:szCs w:val="24"/>
          <w:lang w:val="pl"/>
        </w:rPr>
        <w:t>dr</w:t>
      </w:r>
      <w:r w:rsidRPr="00B7491F">
        <w:rPr>
          <w:rFonts w:ascii="Stratos Light" w:hAnsi="Stratos Light"/>
          <w:sz w:val="24"/>
          <w:lang w:val="pl"/>
        </w:rPr>
        <w:t xml:space="preserve"> Tarę Lewis:</w:t>
      </w:r>
    </w:p>
    <w:p w14:paraId="1FA2D7D8" w14:textId="77777777" w:rsidR="0046311D" w:rsidRDefault="00D820F4">
      <w:pPr>
        <w:jc w:val="both"/>
      </w:pPr>
      <w:r w:rsidRPr="00B7491F">
        <w:rPr>
          <w:rFonts w:ascii="Stratos Light" w:hAnsi="Stratos Light"/>
          <w:i/>
          <w:color w:val="222222"/>
          <w:sz w:val="24"/>
        </w:rPr>
        <w:t>— Moim głównym celem podczas tworzenia tego serialu jest reprezentowanie grupy ludzi, którzy każdego dnia walczą o nasze bezpieczeństwo. Na planie pracują prawdziwi psycholodzy śledczy, którzy konsultują dla nas sceny i piszą fragmenty scenariuszy. Historie pochodzą z ich doświadczeń. Podczas grania staram się myśleć o tym, że są ludzie, którzy mają do czynienia z tego rodzaju sprawami każdego dnia.</w:t>
      </w:r>
    </w:p>
    <w:p w14:paraId="453F417A" w14:textId="77777777" w:rsidR="0046311D" w:rsidRDefault="00D820F4">
      <w:pPr>
        <w:jc w:val="both"/>
      </w:pPr>
      <w:proofErr w:type="spellStart"/>
      <w:r w:rsidRPr="00B7491F">
        <w:rPr>
          <w:rFonts w:ascii="Stratos Light" w:hAnsi="Stratos Light"/>
          <w:color w:val="222222"/>
          <w:sz w:val="24"/>
        </w:rPr>
        <w:t>Aisha</w:t>
      </w:r>
      <w:proofErr w:type="spellEnd"/>
      <w:r w:rsidRPr="00B7491F">
        <w:rPr>
          <w:rFonts w:ascii="Stratos Light" w:hAnsi="Stratos Light"/>
          <w:color w:val="222222"/>
          <w:sz w:val="24"/>
        </w:rPr>
        <w:t xml:space="preserve"> zdradziła również, czego możemy się spodziewać w trzynastym sezonie </w:t>
      </w:r>
      <w:r w:rsidRPr="00B7491F">
        <w:rPr>
          <w:rFonts w:ascii="Stratos Light" w:hAnsi="Stratos Light"/>
          <w:b/>
          <w:i/>
          <w:color w:val="222222"/>
          <w:sz w:val="24"/>
        </w:rPr>
        <w:t>Zabójczych Umysłów:</w:t>
      </w:r>
    </w:p>
    <w:p w14:paraId="26BFAE27" w14:textId="77777777" w:rsidR="0046311D" w:rsidRDefault="00D820F4">
      <w:pPr>
        <w:jc w:val="both"/>
      </w:pPr>
      <w:r w:rsidRPr="00B7491F">
        <w:rPr>
          <w:rFonts w:ascii="Stratos Light" w:hAnsi="Stratos Light"/>
          <w:i/>
          <w:color w:val="222222"/>
          <w:sz w:val="24"/>
        </w:rPr>
        <w:t>— To będzie niezwykły sezon. Myślę, że relacje między członkami BAU są silniejsze niż kiedykolwiek, a widzowie naprawdę będą zachwyceni tym, co wydarzy się w nadchodzącym sezonie.</w:t>
      </w:r>
    </w:p>
    <w:p w14:paraId="2288D6ED" w14:textId="00577E8D" w:rsidR="0046311D" w:rsidRDefault="00D820F4">
      <w:pPr>
        <w:jc w:val="both"/>
      </w:pPr>
      <w:r w:rsidRPr="00B7491F">
        <w:rPr>
          <w:rFonts w:ascii="Stratos Light" w:hAnsi="Stratos Light"/>
          <w:sz w:val="24"/>
        </w:rPr>
        <w:t xml:space="preserve">W </w:t>
      </w:r>
      <w:r>
        <w:rPr>
          <w:rFonts w:ascii="Stratos Light" w:hAnsi="Stratos Light" w:cs="Calibri"/>
          <w:sz w:val="24"/>
          <w:szCs w:val="24"/>
        </w:rPr>
        <w:t>nowym sezonie powrócą</w:t>
      </w:r>
      <w:r w:rsidRPr="00B7491F">
        <w:rPr>
          <w:rFonts w:ascii="Stratos Light" w:hAnsi="Stratos Light"/>
          <w:sz w:val="24"/>
        </w:rPr>
        <w:t xml:space="preserve"> ulubione postaci</w:t>
      </w:r>
      <w:r>
        <w:rPr>
          <w:rFonts w:ascii="Stratos Light" w:hAnsi="Stratos Light" w:cs="Calibri"/>
          <w:sz w:val="24"/>
          <w:szCs w:val="24"/>
        </w:rPr>
        <w:t xml:space="preserve"> widzów: David</w:t>
      </w:r>
      <w:r w:rsidRPr="00B7491F">
        <w:rPr>
          <w:rFonts w:ascii="Stratos Light" w:hAnsi="Stratos Light"/>
          <w:sz w:val="24"/>
        </w:rPr>
        <w:t xml:space="preserve"> Rossi (Joe Mantegna), </w:t>
      </w:r>
      <w:r>
        <w:rPr>
          <w:rFonts w:ascii="Stratos Light" w:hAnsi="Stratos Light" w:cs="Calibri"/>
          <w:sz w:val="24"/>
          <w:szCs w:val="24"/>
        </w:rPr>
        <w:t>dr</w:t>
      </w:r>
      <w:r w:rsidRPr="00B7491F">
        <w:rPr>
          <w:rFonts w:ascii="Stratos Light" w:hAnsi="Stratos Light"/>
          <w:sz w:val="24"/>
        </w:rPr>
        <w:t xml:space="preserve"> Spencer </w:t>
      </w:r>
      <w:proofErr w:type="spellStart"/>
      <w:r w:rsidRPr="00B7491F">
        <w:rPr>
          <w:rFonts w:ascii="Stratos Light" w:hAnsi="Stratos Light"/>
          <w:sz w:val="24"/>
        </w:rPr>
        <w:t>Reid</w:t>
      </w:r>
      <w:proofErr w:type="spellEnd"/>
      <w:r w:rsidRPr="00B7491F">
        <w:rPr>
          <w:rFonts w:ascii="Stratos Light" w:hAnsi="Stratos Light"/>
          <w:sz w:val="24"/>
        </w:rPr>
        <w:t xml:space="preserve"> (</w:t>
      </w:r>
      <w:proofErr w:type="spellStart"/>
      <w:r w:rsidRPr="00B7491F">
        <w:rPr>
          <w:rFonts w:ascii="Stratos Light" w:hAnsi="Stratos Light"/>
          <w:sz w:val="24"/>
        </w:rPr>
        <w:t>Matthew</w:t>
      </w:r>
      <w:proofErr w:type="spellEnd"/>
      <w:r w:rsidRPr="00B7491F">
        <w:rPr>
          <w:rFonts w:ascii="Stratos Light" w:hAnsi="Stratos Light"/>
          <w:sz w:val="24"/>
        </w:rPr>
        <w:t xml:space="preserve"> Gray </w:t>
      </w:r>
      <w:proofErr w:type="spellStart"/>
      <w:r w:rsidRPr="00B7491F">
        <w:rPr>
          <w:rFonts w:ascii="Stratos Light" w:hAnsi="Stratos Light"/>
          <w:sz w:val="24"/>
        </w:rPr>
        <w:t>Gubler</w:t>
      </w:r>
      <w:proofErr w:type="spellEnd"/>
      <w:r w:rsidRPr="00B7491F">
        <w:rPr>
          <w:rFonts w:ascii="Stratos Light" w:hAnsi="Stratos Light"/>
          <w:sz w:val="24"/>
        </w:rPr>
        <w:t xml:space="preserve">), Jennifer </w:t>
      </w:r>
      <w:proofErr w:type="spellStart"/>
      <w:r w:rsidRPr="00B7491F">
        <w:rPr>
          <w:rFonts w:ascii="Stratos Light" w:hAnsi="Stratos Light"/>
          <w:sz w:val="24"/>
        </w:rPr>
        <w:t>Jareau</w:t>
      </w:r>
      <w:proofErr w:type="spellEnd"/>
      <w:r w:rsidRPr="00B7491F">
        <w:rPr>
          <w:rFonts w:ascii="Stratos Light" w:hAnsi="Stratos Light"/>
          <w:sz w:val="24"/>
        </w:rPr>
        <w:t xml:space="preserve"> (A. J. Cook), </w:t>
      </w:r>
      <w:proofErr w:type="spellStart"/>
      <w:r w:rsidRPr="00B7491F">
        <w:rPr>
          <w:rFonts w:ascii="Stratos Light" w:hAnsi="Stratos Light"/>
          <w:sz w:val="24"/>
        </w:rPr>
        <w:t>Penelope</w:t>
      </w:r>
      <w:proofErr w:type="spellEnd"/>
      <w:r w:rsidRPr="00B7491F">
        <w:rPr>
          <w:rFonts w:ascii="Stratos Light" w:hAnsi="Stratos Light"/>
          <w:sz w:val="24"/>
        </w:rPr>
        <w:t xml:space="preserve"> Garcia (</w:t>
      </w:r>
      <w:proofErr w:type="spellStart"/>
      <w:r w:rsidRPr="00B7491F">
        <w:rPr>
          <w:rFonts w:ascii="Stratos Light" w:hAnsi="Stratos Light"/>
          <w:sz w:val="24"/>
        </w:rPr>
        <w:t>Kirsten</w:t>
      </w:r>
      <w:proofErr w:type="spellEnd"/>
      <w:r w:rsidRPr="00B7491F">
        <w:rPr>
          <w:rFonts w:ascii="Stratos Light" w:hAnsi="Stratos Light"/>
          <w:sz w:val="24"/>
        </w:rPr>
        <w:t xml:space="preserve"> </w:t>
      </w:r>
      <w:proofErr w:type="spellStart"/>
      <w:r w:rsidRPr="00B7491F">
        <w:rPr>
          <w:rFonts w:ascii="Stratos Light" w:hAnsi="Stratos Light"/>
          <w:sz w:val="24"/>
        </w:rPr>
        <w:t>Vangsness</w:t>
      </w:r>
      <w:proofErr w:type="spellEnd"/>
      <w:r w:rsidRPr="00B7491F">
        <w:rPr>
          <w:rFonts w:ascii="Stratos Light" w:hAnsi="Stratos Light"/>
          <w:sz w:val="24"/>
        </w:rPr>
        <w:t xml:space="preserve">), </w:t>
      </w:r>
      <w:r>
        <w:rPr>
          <w:rFonts w:ascii="Stratos Light" w:hAnsi="Stratos Light" w:cs="Calibri"/>
          <w:sz w:val="24"/>
          <w:szCs w:val="24"/>
        </w:rPr>
        <w:t>dr</w:t>
      </w:r>
      <w:r w:rsidRPr="00B7491F">
        <w:rPr>
          <w:rFonts w:ascii="Stratos Light" w:hAnsi="Stratos Light"/>
          <w:sz w:val="24"/>
        </w:rPr>
        <w:t xml:space="preserve"> Tara Lewis (</w:t>
      </w:r>
      <w:proofErr w:type="spellStart"/>
      <w:r w:rsidRPr="00B7491F">
        <w:rPr>
          <w:rFonts w:ascii="Stratos Light" w:hAnsi="Stratos Light"/>
          <w:sz w:val="24"/>
          <w:lang w:val="pl"/>
        </w:rPr>
        <w:t>Aisha</w:t>
      </w:r>
      <w:proofErr w:type="spellEnd"/>
      <w:r w:rsidRPr="00B7491F">
        <w:rPr>
          <w:rFonts w:ascii="Stratos Light" w:hAnsi="Stratos Light"/>
          <w:sz w:val="24"/>
          <w:lang w:val="pl"/>
        </w:rPr>
        <w:t xml:space="preserve"> Tyler), </w:t>
      </w:r>
      <w:r>
        <w:rPr>
          <w:rFonts w:ascii="Stratos Light" w:hAnsi="Stratos Light" w:cs="Calibri"/>
          <w:sz w:val="24"/>
          <w:szCs w:val="24"/>
          <w:lang w:val="pl"/>
        </w:rPr>
        <w:t xml:space="preserve">Matt </w:t>
      </w:r>
      <w:proofErr w:type="spellStart"/>
      <w:r>
        <w:rPr>
          <w:rFonts w:ascii="Stratos Light" w:hAnsi="Stratos Light" w:cs="Calibri"/>
          <w:sz w:val="24"/>
          <w:szCs w:val="24"/>
          <w:lang w:val="pl"/>
        </w:rPr>
        <w:t>Simmons</w:t>
      </w:r>
      <w:proofErr w:type="spellEnd"/>
      <w:r w:rsidRPr="00B7491F">
        <w:rPr>
          <w:rFonts w:ascii="Stratos Light" w:hAnsi="Stratos Light"/>
          <w:sz w:val="24"/>
          <w:lang w:val="pl"/>
        </w:rPr>
        <w:t xml:space="preserve"> (Daniel </w:t>
      </w:r>
      <w:proofErr w:type="spellStart"/>
      <w:r w:rsidRPr="00B7491F">
        <w:rPr>
          <w:rFonts w:ascii="Stratos Light" w:hAnsi="Stratos Light"/>
          <w:sz w:val="24"/>
          <w:lang w:val="pl"/>
        </w:rPr>
        <w:t>Henney</w:t>
      </w:r>
      <w:proofErr w:type="spellEnd"/>
      <w:r w:rsidRPr="00B7491F">
        <w:rPr>
          <w:rFonts w:ascii="Stratos Light" w:hAnsi="Stratos Light"/>
          <w:sz w:val="24"/>
          <w:lang w:val="pl"/>
        </w:rPr>
        <w:t>), Luk</w:t>
      </w:r>
      <w:r w:rsidR="008B3E91">
        <w:rPr>
          <w:rFonts w:ascii="Stratos Light" w:hAnsi="Stratos Light"/>
          <w:sz w:val="24"/>
          <w:lang w:val="pl"/>
        </w:rPr>
        <w:t>e</w:t>
      </w:r>
      <w:r w:rsidRPr="00B7491F">
        <w:rPr>
          <w:rFonts w:ascii="Stratos Light" w:hAnsi="Stratos Light"/>
          <w:sz w:val="24"/>
          <w:lang w:val="pl"/>
        </w:rPr>
        <w:t xml:space="preserve"> </w:t>
      </w:r>
      <w:proofErr w:type="spellStart"/>
      <w:r>
        <w:rPr>
          <w:rFonts w:ascii="Stratos Light" w:hAnsi="Stratos Light" w:cs="Calibri"/>
          <w:sz w:val="24"/>
          <w:szCs w:val="24"/>
          <w:lang w:val="pl"/>
        </w:rPr>
        <w:t>Alvez</w:t>
      </w:r>
      <w:proofErr w:type="spellEnd"/>
      <w:r w:rsidR="008B3E91">
        <w:rPr>
          <w:rFonts w:ascii="Stratos Light" w:hAnsi="Stratos Light" w:cs="Calibri"/>
          <w:sz w:val="24"/>
          <w:szCs w:val="24"/>
          <w:lang w:val="pl"/>
        </w:rPr>
        <w:t xml:space="preserve"> (Adam </w:t>
      </w:r>
      <w:proofErr w:type="spellStart"/>
      <w:r w:rsidR="008B3E91">
        <w:rPr>
          <w:rFonts w:ascii="Stratos Light" w:hAnsi="Stratos Light" w:cs="Calibri"/>
          <w:sz w:val="24"/>
          <w:szCs w:val="24"/>
          <w:lang w:val="pl"/>
        </w:rPr>
        <w:t>Rodr</w:t>
      </w:r>
      <w:r w:rsidR="008B3E91" w:rsidRPr="008B3E91">
        <w:rPr>
          <w:rFonts w:ascii="Stratos Light" w:hAnsi="Stratos Light" w:cs="Calibri"/>
          <w:sz w:val="24"/>
          <w:szCs w:val="24"/>
          <w:lang w:val="pl"/>
        </w:rPr>
        <w:t>íguez</w:t>
      </w:r>
      <w:proofErr w:type="spellEnd"/>
      <w:r w:rsidR="008B3E91">
        <w:rPr>
          <w:rFonts w:ascii="Stratos Light" w:hAnsi="Stratos Light" w:cs="Calibri"/>
          <w:sz w:val="24"/>
          <w:szCs w:val="24"/>
          <w:lang w:val="pl"/>
        </w:rPr>
        <w:t>)</w:t>
      </w:r>
      <w:r w:rsidRPr="00B7491F">
        <w:rPr>
          <w:rFonts w:ascii="Stratos Light" w:hAnsi="Stratos Light"/>
          <w:sz w:val="24"/>
          <w:lang w:val="pl"/>
        </w:rPr>
        <w:t xml:space="preserve"> i </w:t>
      </w:r>
      <w:proofErr w:type="spellStart"/>
      <w:r w:rsidRPr="00B7491F">
        <w:rPr>
          <w:rFonts w:ascii="Stratos Light" w:hAnsi="Stratos Light"/>
          <w:sz w:val="24"/>
          <w:lang w:val="pl"/>
        </w:rPr>
        <w:t>Emily</w:t>
      </w:r>
      <w:proofErr w:type="spellEnd"/>
      <w:r w:rsidRPr="00B7491F">
        <w:rPr>
          <w:rFonts w:ascii="Stratos Light" w:hAnsi="Stratos Light"/>
          <w:sz w:val="24"/>
          <w:lang w:val="pl"/>
        </w:rPr>
        <w:t xml:space="preserve"> </w:t>
      </w:r>
      <w:proofErr w:type="spellStart"/>
      <w:r w:rsidRPr="00B7491F">
        <w:rPr>
          <w:rFonts w:ascii="Stratos Light" w:hAnsi="Stratos Light"/>
          <w:sz w:val="24"/>
          <w:lang w:val="pl"/>
        </w:rPr>
        <w:t>Prentiss</w:t>
      </w:r>
      <w:proofErr w:type="spellEnd"/>
      <w:r w:rsidRPr="00B7491F">
        <w:rPr>
          <w:rFonts w:ascii="Stratos Light" w:hAnsi="Stratos Light"/>
          <w:sz w:val="24"/>
          <w:lang w:val="pl"/>
        </w:rPr>
        <w:t xml:space="preserve"> (</w:t>
      </w:r>
      <w:proofErr w:type="spellStart"/>
      <w:r w:rsidRPr="00B7491F">
        <w:rPr>
          <w:rFonts w:ascii="Stratos Light" w:hAnsi="Stratos Light"/>
          <w:sz w:val="24"/>
          <w:lang w:val="pl"/>
        </w:rPr>
        <w:t>Paget</w:t>
      </w:r>
      <w:proofErr w:type="spellEnd"/>
      <w:r w:rsidRPr="00B7491F">
        <w:rPr>
          <w:rFonts w:ascii="Stratos Light" w:hAnsi="Stratos Light"/>
          <w:sz w:val="24"/>
          <w:lang w:val="pl"/>
        </w:rPr>
        <w:t xml:space="preserve"> Brewster).</w:t>
      </w:r>
    </w:p>
    <w:p w14:paraId="76AA03E2" w14:textId="77777777" w:rsidR="0046311D" w:rsidRDefault="00D820F4">
      <w:pPr>
        <w:jc w:val="both"/>
      </w:pPr>
      <w:r w:rsidRPr="00B7491F">
        <w:rPr>
          <w:rFonts w:ascii="Stratos Light" w:hAnsi="Stratos Light"/>
          <w:b/>
          <w:color w:val="222222"/>
          <w:sz w:val="24"/>
          <w:lang w:val="pl"/>
        </w:rPr>
        <w:t xml:space="preserve">Pierwsze 4 odcinki trzynastego sezonu </w:t>
      </w:r>
      <w:r w:rsidRPr="00B7491F">
        <w:rPr>
          <w:rFonts w:ascii="Stratos Light" w:hAnsi="Stratos Light"/>
          <w:b/>
          <w:i/>
          <w:color w:val="222222"/>
          <w:sz w:val="24"/>
          <w:lang w:val="pl"/>
        </w:rPr>
        <w:t xml:space="preserve">Zabójczych Umysłów </w:t>
      </w:r>
      <w:r w:rsidRPr="00B7491F">
        <w:rPr>
          <w:rFonts w:ascii="Stratos Light" w:hAnsi="Stratos Light"/>
          <w:b/>
          <w:color w:val="222222"/>
          <w:sz w:val="24"/>
          <w:lang w:val="pl"/>
        </w:rPr>
        <w:t>już 3 kwietnia o godzinie 21:05 na kanale FOX.</w:t>
      </w:r>
    </w:p>
    <w:p w14:paraId="7363E15F" w14:textId="77777777" w:rsidR="0046311D" w:rsidRDefault="0046311D">
      <w:pPr>
        <w:pageBreakBefore/>
      </w:pPr>
    </w:p>
    <w:p w14:paraId="59C9E57B" w14:textId="77777777" w:rsidR="0046311D" w:rsidRDefault="0046311D">
      <w:pPr>
        <w:jc w:val="both"/>
        <w:rPr>
          <w:rFonts w:ascii="Stratos Light" w:hAnsi="Stratos Light"/>
        </w:rPr>
      </w:pPr>
    </w:p>
    <w:p w14:paraId="31759625" w14:textId="749C4AE1" w:rsidR="0046311D" w:rsidRDefault="00D820F4">
      <w:pPr>
        <w:jc w:val="center"/>
      </w:pPr>
      <w:r w:rsidRPr="00B7491F">
        <w:rPr>
          <w:rFonts w:ascii="Stratos Light" w:hAnsi="Stratos Light"/>
          <w:b/>
          <w:color w:val="ED7C31"/>
          <w:sz w:val="44"/>
          <w:lang w:val="pl"/>
        </w:rPr>
        <w:t>Mentalista sezon 6</w:t>
      </w:r>
    </w:p>
    <w:p w14:paraId="070DE9F4" w14:textId="77777777" w:rsidR="0046311D" w:rsidRDefault="00D820F4">
      <w:pPr>
        <w:jc w:val="center"/>
      </w:pPr>
      <w:r w:rsidRPr="00B7491F">
        <w:rPr>
          <w:rFonts w:ascii="Stratos Light" w:hAnsi="Stratos Light"/>
          <w:color w:val="212B35"/>
          <w:lang w:val="pl"/>
        </w:rPr>
        <w:t xml:space="preserve">The </w:t>
      </w:r>
      <w:proofErr w:type="spellStart"/>
      <w:r w:rsidRPr="00B7491F">
        <w:rPr>
          <w:rFonts w:ascii="Stratos Light" w:hAnsi="Stratos Light"/>
          <w:color w:val="212B35"/>
          <w:lang w:val="pl"/>
        </w:rPr>
        <w:t>Mentalist</w:t>
      </w:r>
      <w:proofErr w:type="spellEnd"/>
      <w:r w:rsidRPr="00B7491F">
        <w:rPr>
          <w:rFonts w:ascii="Stratos Light" w:hAnsi="Stratos Light"/>
          <w:color w:val="212B35"/>
          <w:lang w:val="pl"/>
        </w:rPr>
        <w:t xml:space="preserve">, </w:t>
      </w:r>
      <w:proofErr w:type="spellStart"/>
      <w:r w:rsidRPr="00B7491F">
        <w:rPr>
          <w:rFonts w:ascii="Stratos Light" w:hAnsi="Stratos Light"/>
          <w:color w:val="212B35"/>
          <w:lang w:val="pl"/>
        </w:rPr>
        <w:t>season</w:t>
      </w:r>
      <w:proofErr w:type="spellEnd"/>
      <w:r w:rsidRPr="00B7491F">
        <w:rPr>
          <w:rFonts w:ascii="Stratos Light" w:hAnsi="Stratos Light"/>
          <w:color w:val="212B35"/>
          <w:lang w:val="pl"/>
        </w:rPr>
        <w:t xml:space="preserve"> 6</w:t>
      </w:r>
      <w:r w:rsidRPr="00B7491F">
        <w:rPr>
          <w:rFonts w:ascii="Stratos Light" w:hAnsi="Stratos Light"/>
        </w:rPr>
        <w:br/>
      </w:r>
      <w:r w:rsidRPr="00B7491F">
        <w:rPr>
          <w:rFonts w:ascii="Stratos Light" w:hAnsi="Stratos Light"/>
          <w:color w:val="212B35"/>
          <w:sz w:val="24"/>
          <w:lang w:val="pl"/>
        </w:rPr>
        <w:t>(22 odcinki po 60 min)</w:t>
      </w:r>
    </w:p>
    <w:p w14:paraId="3BD4E752" w14:textId="77777777" w:rsidR="0046311D" w:rsidRDefault="00D820F4">
      <w:pPr>
        <w:jc w:val="center"/>
      </w:pPr>
      <w:r w:rsidRPr="00B7491F">
        <w:rPr>
          <w:rFonts w:ascii="Stratos Light" w:hAnsi="Stratos Light"/>
          <w:color w:val="212B35"/>
          <w:sz w:val="24"/>
        </w:rPr>
        <w:drawing>
          <wp:inline distT="0" distB="0" distL="0" distR="0" wp14:anchorId="49FD6FBC" wp14:editId="1AB454F1">
            <wp:extent cx="5725744" cy="3814776"/>
            <wp:effectExtent l="0" t="0" r="8306" b="0"/>
            <wp:docPr id="5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744" cy="38147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BAF8AC" w14:textId="77777777" w:rsidR="0046311D" w:rsidRPr="00B7491F" w:rsidRDefault="00D820F4">
      <w:pPr>
        <w:jc w:val="center"/>
        <w:rPr>
          <w:rFonts w:ascii="Stratos Light" w:hAnsi="Stratos Light"/>
          <w:b/>
          <w:color w:val="ED7C31"/>
          <w:sz w:val="28"/>
          <w:lang w:val="pl"/>
        </w:rPr>
      </w:pPr>
      <w:r w:rsidRPr="00B7491F">
        <w:rPr>
          <w:rFonts w:ascii="Stratos Light" w:hAnsi="Stratos Light"/>
          <w:b/>
          <w:color w:val="ED7C31"/>
          <w:sz w:val="28"/>
          <w:lang w:val="pl"/>
        </w:rPr>
        <w:t>PREMIERA: 23 KWIETNIA O GODZINIE 12:40 (2 ODCINKI)</w:t>
      </w:r>
    </w:p>
    <w:p w14:paraId="2CE2CE0E" w14:textId="77777777" w:rsidR="0046311D" w:rsidRPr="00B7491F" w:rsidRDefault="00D820F4">
      <w:pPr>
        <w:jc w:val="center"/>
        <w:rPr>
          <w:rFonts w:ascii="Stratos Light" w:hAnsi="Stratos Light"/>
          <w:b/>
          <w:color w:val="212B35"/>
          <w:sz w:val="24"/>
          <w:lang w:val="pl"/>
        </w:rPr>
      </w:pPr>
      <w:r w:rsidRPr="00B7491F">
        <w:rPr>
          <w:rFonts w:ascii="Stratos Light" w:hAnsi="Stratos Light"/>
          <w:b/>
          <w:color w:val="212B35"/>
          <w:sz w:val="24"/>
          <w:lang w:val="pl"/>
        </w:rPr>
        <w:t>Emisja: od poniedziałku do piątku od godziny 12:40 (</w:t>
      </w:r>
      <w:r>
        <w:rPr>
          <w:rFonts w:ascii="Stratos Light" w:eastAsia="Calibri Light" w:hAnsi="Stratos Light" w:cs="Calibri"/>
          <w:b/>
          <w:color w:val="212B35"/>
          <w:sz w:val="24"/>
          <w:szCs w:val="24"/>
          <w:lang w:val="pl"/>
        </w:rPr>
        <w:t xml:space="preserve">po </w:t>
      </w:r>
      <w:r w:rsidRPr="00B7491F">
        <w:rPr>
          <w:rFonts w:ascii="Stratos Light" w:hAnsi="Stratos Light"/>
          <w:b/>
          <w:color w:val="212B35"/>
          <w:sz w:val="24"/>
          <w:lang w:val="pl"/>
        </w:rPr>
        <w:t>2 odcinki)</w:t>
      </w:r>
    </w:p>
    <w:p w14:paraId="1407B466" w14:textId="77777777" w:rsidR="0046311D" w:rsidRPr="00B7491F" w:rsidRDefault="0046311D">
      <w:pPr>
        <w:jc w:val="center"/>
        <w:rPr>
          <w:rFonts w:ascii="Stratos Light" w:hAnsi="Stratos Light"/>
          <w:color w:val="212B35"/>
          <w:sz w:val="24"/>
          <w:lang w:val="pl"/>
        </w:rPr>
      </w:pPr>
    </w:p>
    <w:p w14:paraId="06A06135" w14:textId="3870C067" w:rsidR="0046311D" w:rsidRDefault="00D820F4">
      <w:pPr>
        <w:jc w:val="both"/>
      </w:pPr>
      <w:r w:rsidRPr="00B7491F">
        <w:rPr>
          <w:rFonts w:ascii="Stratos Light" w:hAnsi="Stratos Light"/>
          <w:b/>
          <w:i/>
          <w:color w:val="242424"/>
          <w:sz w:val="24"/>
          <w:lang w:val="pl"/>
        </w:rPr>
        <w:t>Mentalista</w:t>
      </w:r>
      <w:r w:rsidRPr="00B7491F">
        <w:rPr>
          <w:rFonts w:ascii="Stratos Light" w:hAnsi="Stratos Light"/>
          <w:color w:val="242424"/>
          <w:sz w:val="24"/>
          <w:lang w:val="pl"/>
        </w:rPr>
        <w:t xml:space="preserve">, stworzony przez Bruno Hellera, powraca z nowym sezonem i od razu proponuje nam serial pełen niespodzianek. Konsultant kryminalny CBI, który podawał się kiedyś za jasnowidza – Patrick </w:t>
      </w:r>
      <w:proofErr w:type="spellStart"/>
      <w:r w:rsidRPr="00B7491F">
        <w:rPr>
          <w:rFonts w:ascii="Stratos Light" w:hAnsi="Stratos Light"/>
          <w:color w:val="242424"/>
          <w:sz w:val="24"/>
          <w:lang w:val="pl"/>
        </w:rPr>
        <w:t>Jane</w:t>
      </w:r>
      <w:proofErr w:type="spellEnd"/>
      <w:r w:rsidRPr="00B7491F">
        <w:rPr>
          <w:rFonts w:ascii="Stratos Light" w:hAnsi="Stratos Light"/>
          <w:color w:val="242424"/>
          <w:sz w:val="24"/>
          <w:lang w:val="pl"/>
        </w:rPr>
        <w:t xml:space="preserve"> (</w:t>
      </w:r>
      <w:r w:rsidRPr="00B7491F">
        <w:rPr>
          <w:rFonts w:ascii="Stratos Light" w:hAnsi="Stratos Light"/>
          <w:b/>
          <w:color w:val="242424"/>
          <w:sz w:val="24"/>
          <w:lang w:val="pl"/>
        </w:rPr>
        <w:t>Simon Baker</w:t>
      </w:r>
      <w:r w:rsidRPr="00B7491F">
        <w:rPr>
          <w:rFonts w:ascii="Stratos Light" w:hAnsi="Stratos Light"/>
          <w:color w:val="242424"/>
          <w:sz w:val="24"/>
          <w:lang w:val="pl"/>
        </w:rPr>
        <w:t xml:space="preserve">) </w:t>
      </w:r>
      <w:r>
        <w:rPr>
          <w:rFonts w:ascii="Stratos Light" w:eastAsia="Calibri Light" w:hAnsi="Stratos Light" w:cs="Calibri"/>
          <w:color w:val="242424"/>
          <w:sz w:val="24"/>
          <w:szCs w:val="24"/>
          <w:lang w:val="pl"/>
        </w:rPr>
        <w:t xml:space="preserve">– </w:t>
      </w:r>
      <w:r w:rsidRPr="00B7491F">
        <w:rPr>
          <w:rFonts w:ascii="Stratos Light" w:hAnsi="Stratos Light"/>
          <w:color w:val="242424"/>
          <w:sz w:val="24"/>
          <w:lang w:val="pl"/>
        </w:rPr>
        <w:t xml:space="preserve">jest coraz bliżej schwytania seryjnego zabójcy Red Johna, który wiele lat wcześniej zamordował </w:t>
      </w:r>
      <w:r>
        <w:rPr>
          <w:rFonts w:ascii="Stratos Light" w:eastAsia="Calibri Light" w:hAnsi="Stratos Light" w:cs="Calibri"/>
          <w:color w:val="242424"/>
          <w:sz w:val="24"/>
          <w:szCs w:val="24"/>
          <w:lang w:val="pl"/>
        </w:rPr>
        <w:t xml:space="preserve">jego </w:t>
      </w:r>
      <w:r w:rsidRPr="00B7491F">
        <w:rPr>
          <w:rFonts w:ascii="Stratos Light" w:hAnsi="Stratos Light"/>
          <w:color w:val="242424"/>
          <w:sz w:val="24"/>
          <w:lang w:val="pl"/>
        </w:rPr>
        <w:t xml:space="preserve">żonę i córkę. W szóstym sezonie uzbrojeni w listę siedmiu podejrzanych osób </w:t>
      </w:r>
      <w:proofErr w:type="spellStart"/>
      <w:r w:rsidRPr="00B7491F">
        <w:rPr>
          <w:rFonts w:ascii="Stratos Light" w:hAnsi="Stratos Light"/>
          <w:color w:val="242424"/>
          <w:sz w:val="24"/>
          <w:lang w:val="pl"/>
        </w:rPr>
        <w:t>Jane</w:t>
      </w:r>
      <w:proofErr w:type="spellEnd"/>
      <w:r w:rsidRPr="00B7491F">
        <w:rPr>
          <w:rFonts w:ascii="Stratos Light" w:hAnsi="Stratos Light"/>
          <w:color w:val="242424"/>
          <w:sz w:val="24"/>
          <w:lang w:val="pl"/>
        </w:rPr>
        <w:t xml:space="preserve"> i zespół CBI próbują znaleźć prawdziwego zabójcę, w trakcie rozwiązując także inne sprawy. </w:t>
      </w:r>
    </w:p>
    <w:p w14:paraId="51BDF1EA" w14:textId="77777777" w:rsidR="0046311D" w:rsidRPr="00B7491F" w:rsidRDefault="00D820F4">
      <w:pPr>
        <w:jc w:val="both"/>
        <w:rPr>
          <w:rFonts w:ascii="Stratos Light" w:hAnsi="Stratos Light"/>
          <w:b/>
          <w:sz w:val="24"/>
          <w:lang w:val="pl"/>
        </w:rPr>
      </w:pPr>
      <w:r w:rsidRPr="00B7491F">
        <w:rPr>
          <w:rFonts w:ascii="Stratos Light" w:hAnsi="Stratos Light"/>
          <w:b/>
          <w:sz w:val="24"/>
          <w:lang w:val="pl"/>
        </w:rPr>
        <w:t>Dwa pierwsze odcinki szóstego sezonu Mentalisty premierowo na FOX już 23 kwietnia o godzinie 12:40. Emisja kolejnych odcinków od poniedziałku do piątku o godzinie 12:40.</w:t>
      </w:r>
    </w:p>
    <w:p w14:paraId="7EF678AB" w14:textId="77777777" w:rsidR="0046311D" w:rsidRDefault="0046311D">
      <w:pPr>
        <w:pageBreakBefore/>
        <w:rPr>
          <w:rFonts w:ascii="Stratos Light" w:eastAsia="Calibri Light" w:hAnsi="Stratos Light" w:cs="Calibri"/>
          <w:b/>
          <w:bCs/>
          <w:sz w:val="24"/>
          <w:szCs w:val="24"/>
          <w:lang w:val="pl"/>
        </w:rPr>
      </w:pPr>
    </w:p>
    <w:p w14:paraId="50803015" w14:textId="77777777" w:rsidR="0046311D" w:rsidRDefault="0046311D">
      <w:pPr>
        <w:jc w:val="both"/>
        <w:rPr>
          <w:rFonts w:ascii="Stratos Light" w:hAnsi="Stratos Light"/>
        </w:rPr>
      </w:pPr>
    </w:p>
    <w:p w14:paraId="60C16820" w14:textId="77777777" w:rsidR="0046311D" w:rsidRDefault="00D820F4">
      <w:pPr>
        <w:jc w:val="center"/>
      </w:pPr>
      <w:r>
        <w:rPr>
          <w:rFonts w:ascii="Stratos Light" w:eastAsia="Stratos" w:hAnsi="Stratos Light" w:cs="Calibri"/>
          <w:b/>
          <w:bCs/>
          <w:noProof/>
          <w:color w:val="ED7D31"/>
          <w:sz w:val="28"/>
          <w:szCs w:val="28"/>
          <w:lang w:eastAsia="pl-PL"/>
        </w:rPr>
        <w:drawing>
          <wp:inline distT="0" distB="0" distL="0" distR="0" wp14:anchorId="132B6CA2" wp14:editId="03F3367B">
            <wp:extent cx="5731514" cy="3788414"/>
            <wp:effectExtent l="0" t="0" r="2536" b="2536"/>
            <wp:docPr id="6" name="Obraz 8" descr="Obraz zawierający osoba, zewnętrzne, drzewo, budynek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37884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6C46CF0" w14:textId="77777777" w:rsidR="0046311D" w:rsidRDefault="0046311D">
      <w:pPr>
        <w:jc w:val="center"/>
        <w:rPr>
          <w:rFonts w:ascii="Stratos Light" w:eastAsia="Stratos" w:hAnsi="Stratos Light" w:cs="Calibri"/>
          <w:b/>
          <w:bCs/>
          <w:color w:val="ED7D31"/>
          <w:sz w:val="28"/>
          <w:szCs w:val="28"/>
          <w:lang w:val="en-GB" w:eastAsia="pl-PL"/>
        </w:rPr>
      </w:pPr>
    </w:p>
    <w:p w14:paraId="689420CE" w14:textId="77777777" w:rsidR="0046311D" w:rsidRPr="00B7491F" w:rsidRDefault="00D820F4">
      <w:pPr>
        <w:jc w:val="center"/>
        <w:rPr>
          <w:rFonts w:ascii="Stratos Light" w:hAnsi="Stratos Light"/>
          <w:b/>
          <w:color w:val="ED7D31"/>
          <w:sz w:val="28"/>
          <w:lang w:val="en-GB"/>
        </w:rPr>
      </w:pPr>
      <w:r w:rsidRPr="00B7491F">
        <w:rPr>
          <w:rFonts w:ascii="Stratos Light" w:hAnsi="Stratos Light"/>
          <w:b/>
          <w:color w:val="ED7D31"/>
          <w:sz w:val="28"/>
          <w:lang w:val="en-GB"/>
        </w:rPr>
        <w:t>SZYBCY I WŚCIEKLI</w:t>
      </w:r>
    </w:p>
    <w:p w14:paraId="15BB7527" w14:textId="77777777" w:rsidR="0046311D" w:rsidRPr="00B7491F" w:rsidRDefault="00D820F4">
      <w:pPr>
        <w:jc w:val="center"/>
        <w:rPr>
          <w:rFonts w:ascii="Stratos Light" w:hAnsi="Stratos Light"/>
          <w:color w:val="212B35"/>
          <w:sz w:val="24"/>
          <w:lang w:val="en-US"/>
        </w:rPr>
      </w:pPr>
      <w:r w:rsidRPr="00B7491F">
        <w:rPr>
          <w:rFonts w:ascii="Stratos Light" w:hAnsi="Stratos Light"/>
          <w:color w:val="212B35"/>
          <w:sz w:val="24"/>
          <w:lang w:val="en-US"/>
        </w:rPr>
        <w:t>The Fast and the Furious</w:t>
      </w:r>
    </w:p>
    <w:p w14:paraId="538A0560" w14:textId="77777777" w:rsidR="0046311D" w:rsidRPr="00B7491F" w:rsidRDefault="00D820F4">
      <w:pPr>
        <w:jc w:val="center"/>
        <w:rPr>
          <w:rFonts w:ascii="Stratos Light" w:hAnsi="Stratos Light"/>
          <w:b/>
          <w:color w:val="ED7D31"/>
          <w:sz w:val="28"/>
        </w:rPr>
      </w:pPr>
      <w:r w:rsidRPr="00B7491F">
        <w:rPr>
          <w:rFonts w:ascii="Stratos Light" w:hAnsi="Stratos Light"/>
          <w:b/>
          <w:color w:val="ED7D31"/>
          <w:sz w:val="28"/>
        </w:rPr>
        <w:t>CZWARTEK 2 KWIETNIA O GODZINIE 22:00</w:t>
      </w:r>
    </w:p>
    <w:p w14:paraId="70FD1428" w14:textId="12163474" w:rsidR="0046311D" w:rsidRPr="00B7491F" w:rsidRDefault="0046311D">
      <w:pPr>
        <w:jc w:val="center"/>
        <w:rPr>
          <w:rFonts w:ascii="Stratos Light" w:hAnsi="Stratos Light"/>
        </w:rPr>
      </w:pPr>
    </w:p>
    <w:p w14:paraId="37FB2C08" w14:textId="77777777" w:rsidR="0046311D" w:rsidRPr="00B7491F" w:rsidRDefault="00D820F4">
      <w:pPr>
        <w:jc w:val="center"/>
        <w:rPr>
          <w:rFonts w:ascii="Stratos Light" w:hAnsi="Stratos Light"/>
          <w:b/>
          <w:color w:val="ED7D31"/>
          <w:sz w:val="28"/>
        </w:rPr>
      </w:pPr>
      <w:r w:rsidRPr="00B7491F">
        <w:rPr>
          <w:rFonts w:ascii="Stratos Light" w:hAnsi="Stratos Light"/>
          <w:b/>
          <w:color w:val="ED7D31"/>
          <w:sz w:val="28"/>
        </w:rPr>
        <w:t>SZYBKO I WŚCIEKLE</w:t>
      </w:r>
    </w:p>
    <w:p w14:paraId="39D4FF28" w14:textId="77777777" w:rsidR="0046311D" w:rsidRPr="00B7491F" w:rsidRDefault="00D820F4">
      <w:pPr>
        <w:jc w:val="center"/>
        <w:rPr>
          <w:rFonts w:ascii="Stratos Light" w:hAnsi="Stratos Light"/>
          <w:color w:val="212B35"/>
          <w:sz w:val="24"/>
          <w:lang w:val="pl"/>
        </w:rPr>
      </w:pPr>
      <w:r w:rsidRPr="00B7491F">
        <w:rPr>
          <w:rFonts w:ascii="Stratos Light" w:hAnsi="Stratos Light"/>
          <w:color w:val="212B35"/>
          <w:sz w:val="24"/>
          <w:lang w:val="pl"/>
        </w:rPr>
        <w:t xml:space="preserve">Fast and </w:t>
      </w:r>
      <w:proofErr w:type="spellStart"/>
      <w:r w:rsidRPr="00B7491F">
        <w:rPr>
          <w:rFonts w:ascii="Stratos Light" w:hAnsi="Stratos Light"/>
          <w:color w:val="212B35"/>
          <w:sz w:val="24"/>
          <w:lang w:val="pl"/>
        </w:rPr>
        <w:t>Furious</w:t>
      </w:r>
      <w:proofErr w:type="spellEnd"/>
    </w:p>
    <w:p w14:paraId="3B4D699D" w14:textId="77777777" w:rsidR="0046311D" w:rsidRPr="00B7491F" w:rsidRDefault="00D820F4">
      <w:pPr>
        <w:jc w:val="center"/>
        <w:rPr>
          <w:rFonts w:ascii="Stratos Light" w:hAnsi="Stratos Light"/>
          <w:b/>
          <w:color w:val="ED7D31"/>
          <w:sz w:val="28"/>
        </w:rPr>
      </w:pPr>
      <w:r w:rsidRPr="00B7491F">
        <w:rPr>
          <w:rFonts w:ascii="Stratos Light" w:hAnsi="Stratos Light"/>
          <w:b/>
          <w:color w:val="ED7D31"/>
          <w:sz w:val="28"/>
        </w:rPr>
        <w:t>CZWARTEK 9 KWIETNIA O GODZINIE 22:00</w:t>
      </w:r>
    </w:p>
    <w:p w14:paraId="23D97BD6" w14:textId="77777777" w:rsidR="0046311D" w:rsidRPr="00B7491F" w:rsidRDefault="0046311D">
      <w:pPr>
        <w:rPr>
          <w:rFonts w:ascii="Stratos Light" w:hAnsi="Stratos Light"/>
          <w:color w:val="212B35"/>
          <w:sz w:val="28"/>
          <w:lang w:val="pl"/>
        </w:rPr>
      </w:pPr>
    </w:p>
    <w:p w14:paraId="69708560" w14:textId="77777777" w:rsidR="0046311D" w:rsidRDefault="0046311D">
      <w:pPr>
        <w:pageBreakBefore/>
      </w:pPr>
    </w:p>
    <w:p w14:paraId="1CB99C67" w14:textId="77777777" w:rsidR="0046311D" w:rsidRDefault="00D820F4">
      <w:pPr>
        <w:spacing w:line="276" w:lineRule="auto"/>
        <w:jc w:val="center"/>
      </w:pPr>
      <w:r w:rsidRPr="00B7491F">
        <w:rPr>
          <w:rFonts w:ascii="Stratos Light" w:hAnsi="Stratos Light"/>
          <w:b/>
          <w:color w:val="00B050"/>
          <w:sz w:val="56"/>
        </w:rPr>
        <w:t>KWIECIEŃ NA FOX COMEDY</w:t>
      </w:r>
    </w:p>
    <w:p w14:paraId="17B1DDCF" w14:textId="77777777" w:rsidR="0046311D" w:rsidRPr="00B7491F" w:rsidRDefault="0046311D">
      <w:pPr>
        <w:jc w:val="center"/>
        <w:rPr>
          <w:rFonts w:ascii="Stratos Light" w:hAnsi="Stratos Light"/>
          <w:color w:val="212B35"/>
          <w:sz w:val="24"/>
          <w:lang w:val="pl"/>
        </w:rPr>
      </w:pPr>
    </w:p>
    <w:p w14:paraId="1D96FF21" w14:textId="21259013" w:rsidR="0046311D" w:rsidRPr="00B7491F" w:rsidRDefault="00D820F4" w:rsidP="00274B07">
      <w:pPr>
        <w:suppressAutoHyphens w:val="0"/>
        <w:spacing w:after="0"/>
        <w:jc w:val="center"/>
        <w:textAlignment w:val="auto"/>
        <w:rPr>
          <w:rFonts w:ascii="Stratos Light" w:hAnsi="Stratos Light"/>
          <w:b/>
          <w:color w:val="00B050"/>
          <w:sz w:val="44"/>
        </w:rPr>
      </w:pPr>
      <w:r w:rsidRPr="00B7491F">
        <w:rPr>
          <w:rFonts w:ascii="Stratos Light" w:hAnsi="Stratos Light"/>
          <w:b/>
          <w:color w:val="00B050"/>
          <w:sz w:val="44"/>
        </w:rPr>
        <w:t>Ostatni prawdziwy mężczyzna sezon 8.</w:t>
      </w:r>
    </w:p>
    <w:p w14:paraId="44C65FEB" w14:textId="77777777" w:rsidR="0046311D" w:rsidRPr="00B7491F" w:rsidRDefault="00D820F4">
      <w:pPr>
        <w:suppressAutoHyphens w:val="0"/>
        <w:spacing w:after="0" w:line="276" w:lineRule="auto"/>
        <w:jc w:val="center"/>
        <w:textAlignment w:val="auto"/>
        <w:rPr>
          <w:rFonts w:ascii="Stratos Light" w:hAnsi="Stratos Light"/>
          <w:color w:val="201F1E"/>
          <w:sz w:val="18"/>
          <w:lang w:val="en-US"/>
        </w:rPr>
      </w:pPr>
      <w:r w:rsidRPr="00B7491F">
        <w:rPr>
          <w:rFonts w:ascii="Stratos Light" w:hAnsi="Stratos Light"/>
          <w:color w:val="201F1E"/>
          <w:sz w:val="18"/>
          <w:lang w:val="en-US"/>
        </w:rPr>
        <w:t xml:space="preserve">Last man standing, </w:t>
      </w:r>
      <w:proofErr w:type="spellStart"/>
      <w:r w:rsidRPr="00B7491F">
        <w:rPr>
          <w:rFonts w:ascii="Stratos Light" w:hAnsi="Stratos Light"/>
          <w:color w:val="201F1E"/>
          <w:sz w:val="18"/>
          <w:lang w:val="en-US"/>
        </w:rPr>
        <w:t>seazon</w:t>
      </w:r>
      <w:proofErr w:type="spellEnd"/>
      <w:r w:rsidRPr="00B7491F">
        <w:rPr>
          <w:rFonts w:ascii="Stratos Light" w:hAnsi="Stratos Light"/>
          <w:color w:val="201F1E"/>
          <w:sz w:val="18"/>
          <w:lang w:val="en-US"/>
        </w:rPr>
        <w:t xml:space="preserve"> 8 </w:t>
      </w:r>
    </w:p>
    <w:p w14:paraId="095A866D" w14:textId="77777777" w:rsidR="0046311D" w:rsidRPr="00B7491F" w:rsidRDefault="00D820F4">
      <w:pPr>
        <w:suppressAutoHyphens w:val="0"/>
        <w:spacing w:after="0" w:line="276" w:lineRule="auto"/>
        <w:jc w:val="center"/>
        <w:textAlignment w:val="auto"/>
        <w:rPr>
          <w:rFonts w:ascii="Stratos Light" w:hAnsi="Stratos Light"/>
          <w:color w:val="201F1E"/>
          <w:sz w:val="24"/>
          <w:lang w:val="en-GB"/>
        </w:rPr>
      </w:pPr>
      <w:r w:rsidRPr="00B7491F">
        <w:rPr>
          <w:rFonts w:ascii="Stratos Light" w:hAnsi="Stratos Light"/>
          <w:color w:val="201F1E"/>
          <w:sz w:val="24"/>
          <w:lang w:val="en-GB"/>
        </w:rPr>
        <w:t xml:space="preserve">(22 </w:t>
      </w:r>
      <w:proofErr w:type="spellStart"/>
      <w:r w:rsidRPr="00B7491F">
        <w:rPr>
          <w:rFonts w:ascii="Stratos Light" w:hAnsi="Stratos Light"/>
          <w:color w:val="201F1E"/>
          <w:sz w:val="24"/>
          <w:lang w:val="en-GB"/>
        </w:rPr>
        <w:t>odcinków</w:t>
      </w:r>
      <w:proofErr w:type="spellEnd"/>
      <w:r w:rsidRPr="00B7491F">
        <w:rPr>
          <w:rFonts w:ascii="Stratos Light" w:hAnsi="Stratos Light"/>
          <w:color w:val="201F1E"/>
          <w:sz w:val="24"/>
          <w:lang w:val="en-GB"/>
        </w:rPr>
        <w:t xml:space="preserve"> po 30min)</w:t>
      </w:r>
    </w:p>
    <w:p w14:paraId="70E3C515" w14:textId="77777777" w:rsidR="0046311D" w:rsidRDefault="00D820F4">
      <w:pPr>
        <w:jc w:val="center"/>
      </w:pPr>
      <w:r w:rsidRPr="00B7491F">
        <w:rPr>
          <w:rFonts w:ascii="Stratos Light" w:hAnsi="Stratos Light"/>
          <w:sz w:val="24"/>
        </w:rPr>
        <w:drawing>
          <wp:inline distT="0" distB="0" distL="0" distR="0" wp14:anchorId="247DC5EE" wp14:editId="081F0C9D">
            <wp:extent cx="5731514" cy="3234690"/>
            <wp:effectExtent l="0" t="0" r="2536" b="3810"/>
            <wp:docPr id="7" name="Obraz 3" descr="Obraz zawierający osoba, wewnątrz, stojące, grupa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32346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D0CAD63" w14:textId="77777777" w:rsidR="0046311D" w:rsidRPr="00B7491F" w:rsidRDefault="00D820F4">
      <w:pPr>
        <w:suppressAutoHyphens w:val="0"/>
        <w:spacing w:after="0" w:line="276" w:lineRule="auto"/>
        <w:jc w:val="center"/>
        <w:textAlignment w:val="auto"/>
        <w:rPr>
          <w:rFonts w:ascii="Stratos Light" w:hAnsi="Stratos Light"/>
          <w:b/>
          <w:color w:val="00B050"/>
          <w:sz w:val="28"/>
        </w:rPr>
      </w:pPr>
      <w:r w:rsidRPr="00B7491F">
        <w:rPr>
          <w:rFonts w:ascii="Stratos Light" w:hAnsi="Stratos Light"/>
          <w:b/>
          <w:color w:val="00B050"/>
          <w:sz w:val="28"/>
        </w:rPr>
        <w:t>PREMIERA: PONIEDZIAŁEK 27 KWIETNIA O GODZINIE 18:55</w:t>
      </w:r>
    </w:p>
    <w:p w14:paraId="1A64AB6C" w14:textId="64ED2E74" w:rsidR="0046311D" w:rsidRDefault="00D820F4">
      <w:pPr>
        <w:suppressAutoHyphens w:val="0"/>
        <w:spacing w:after="0" w:line="276" w:lineRule="auto"/>
        <w:jc w:val="center"/>
        <w:textAlignment w:val="auto"/>
      </w:pPr>
      <w:r w:rsidRPr="00B7491F">
        <w:rPr>
          <w:rFonts w:ascii="Stratos Light" w:hAnsi="Stratos Light"/>
          <w:b/>
          <w:color w:val="000000"/>
          <w:sz w:val="24"/>
        </w:rPr>
        <w:t xml:space="preserve">Emisja: od poniedziałku do piątku </w:t>
      </w:r>
      <w:r>
        <w:rPr>
          <w:rFonts w:ascii="Stratos Light" w:eastAsia="Stratos" w:hAnsi="Stratos Light" w:cs="Calibri"/>
          <w:b/>
          <w:bCs/>
          <w:color w:val="000000"/>
          <w:sz w:val="24"/>
          <w:szCs w:val="24"/>
          <w:lang w:eastAsia="pl-PL"/>
        </w:rPr>
        <w:t>od</w:t>
      </w:r>
      <w:r w:rsidRPr="00B7491F">
        <w:rPr>
          <w:rFonts w:ascii="Stratos Light" w:hAnsi="Stratos Light"/>
          <w:b/>
          <w:color w:val="000000"/>
          <w:sz w:val="24"/>
        </w:rPr>
        <w:t xml:space="preserve"> 18:25 (</w:t>
      </w:r>
      <w:r>
        <w:rPr>
          <w:rFonts w:ascii="Stratos Light" w:eastAsia="Stratos" w:hAnsi="Stratos Light" w:cs="Calibri"/>
          <w:b/>
          <w:bCs/>
          <w:color w:val="000000"/>
          <w:sz w:val="24"/>
          <w:szCs w:val="24"/>
          <w:lang w:eastAsia="pl-PL"/>
        </w:rPr>
        <w:t xml:space="preserve">po </w:t>
      </w:r>
      <w:r w:rsidRPr="00B7491F">
        <w:rPr>
          <w:rFonts w:ascii="Stratos Light" w:hAnsi="Stratos Light"/>
          <w:b/>
          <w:color w:val="000000"/>
          <w:sz w:val="24"/>
        </w:rPr>
        <w:t>2 odcinki)</w:t>
      </w:r>
    </w:p>
    <w:p w14:paraId="23111CD6" w14:textId="77777777" w:rsidR="0046311D" w:rsidRPr="00B7491F" w:rsidRDefault="0046311D">
      <w:pPr>
        <w:jc w:val="center"/>
        <w:rPr>
          <w:rFonts w:ascii="Stratos Light" w:hAnsi="Stratos Light"/>
          <w:sz w:val="24"/>
        </w:rPr>
      </w:pPr>
    </w:p>
    <w:p w14:paraId="628C05F9" w14:textId="1EBCE93C" w:rsidR="0046311D" w:rsidRDefault="00D820F4">
      <w:pPr>
        <w:jc w:val="both"/>
      </w:pPr>
      <w:r w:rsidRPr="00B7491F">
        <w:rPr>
          <w:rFonts w:ascii="Stratos Light" w:hAnsi="Stratos Light"/>
          <w:sz w:val="24"/>
        </w:rPr>
        <w:t xml:space="preserve">W kwietniu na FOX </w:t>
      </w:r>
      <w:proofErr w:type="spellStart"/>
      <w:r w:rsidRPr="00B7491F">
        <w:rPr>
          <w:rFonts w:ascii="Stratos Light" w:hAnsi="Stratos Light"/>
          <w:sz w:val="24"/>
        </w:rPr>
        <w:t>Comedy</w:t>
      </w:r>
      <w:proofErr w:type="spellEnd"/>
      <w:r w:rsidRPr="00B7491F">
        <w:rPr>
          <w:rFonts w:ascii="Stratos Light" w:hAnsi="Stratos Light"/>
          <w:sz w:val="24"/>
        </w:rPr>
        <w:t xml:space="preserve"> pojawi się kolejny już sezon serialu komediowego </w:t>
      </w:r>
      <w:r w:rsidRPr="00B7491F">
        <w:rPr>
          <w:rFonts w:ascii="Stratos Light" w:hAnsi="Stratos Light"/>
          <w:b/>
          <w:sz w:val="24"/>
        </w:rPr>
        <w:t>Ostatni prawdziwy mężczyzna</w:t>
      </w:r>
      <w:r w:rsidRPr="00B7491F">
        <w:rPr>
          <w:rFonts w:ascii="Stratos Light" w:hAnsi="Stratos Light"/>
          <w:sz w:val="24"/>
        </w:rPr>
        <w:t xml:space="preserve">. W rolę tytułową wciela się </w:t>
      </w:r>
      <w:r w:rsidRPr="00B7491F">
        <w:rPr>
          <w:rFonts w:ascii="Stratos Light" w:hAnsi="Stratos Light"/>
          <w:b/>
          <w:sz w:val="24"/>
        </w:rPr>
        <w:t>Tim Allen</w:t>
      </w:r>
      <w:r w:rsidRPr="00B7491F">
        <w:rPr>
          <w:rFonts w:ascii="Stratos Light" w:hAnsi="Stratos Light"/>
          <w:sz w:val="24"/>
        </w:rPr>
        <w:t xml:space="preserve">, popularny amerykański aktor komediowy, który w tym sezonie stanął również za kamerą i wyreżyserował ósmy odcinek. Co ciekawego dzieje się u rodziny Baxterów? </w:t>
      </w:r>
      <w:r>
        <w:rPr>
          <w:rFonts w:ascii="Stratos Light" w:eastAsia="Stratos" w:hAnsi="Stratos Light" w:cs="Calibri"/>
          <w:sz w:val="24"/>
          <w:szCs w:val="24"/>
        </w:rPr>
        <w:t>Vanessa, grana</w:t>
      </w:r>
      <w:r w:rsidRPr="00B7491F">
        <w:rPr>
          <w:rFonts w:ascii="Stratos Light" w:hAnsi="Stratos Light"/>
          <w:sz w:val="24"/>
        </w:rPr>
        <w:t xml:space="preserve"> przez </w:t>
      </w:r>
      <w:r w:rsidRPr="00B7491F">
        <w:rPr>
          <w:rFonts w:ascii="Stratos Light" w:hAnsi="Stratos Light"/>
          <w:b/>
          <w:sz w:val="24"/>
        </w:rPr>
        <w:t xml:space="preserve">Nancy </w:t>
      </w:r>
      <w:proofErr w:type="spellStart"/>
      <w:r w:rsidRPr="00B7491F">
        <w:rPr>
          <w:rFonts w:ascii="Stratos Light" w:hAnsi="Stratos Light"/>
          <w:b/>
          <w:sz w:val="24"/>
        </w:rPr>
        <w:t>Travis</w:t>
      </w:r>
      <w:proofErr w:type="spellEnd"/>
      <w:r w:rsidRPr="00B7491F">
        <w:rPr>
          <w:rFonts w:ascii="Stratos Light" w:hAnsi="Stratos Light"/>
          <w:sz w:val="24"/>
        </w:rPr>
        <w:t xml:space="preserve">, przechodzi ciężkie chwile po wyprowadzce wszystkich trzech córek. </w:t>
      </w:r>
      <w:r w:rsidRPr="00B7491F">
        <w:rPr>
          <w:rFonts w:ascii="Stratos Light" w:hAnsi="Stratos Light"/>
          <w:b/>
          <w:color w:val="222222"/>
          <w:sz w:val="24"/>
        </w:rPr>
        <w:t>Amanda Fuller</w:t>
      </w:r>
      <w:r w:rsidRPr="00B7491F">
        <w:rPr>
          <w:rFonts w:ascii="Stratos Light" w:hAnsi="Stratos Light"/>
          <w:color w:val="222222"/>
          <w:sz w:val="24"/>
        </w:rPr>
        <w:t>, grająca najstarszą córkę</w:t>
      </w:r>
      <w:r>
        <w:rPr>
          <w:rFonts w:ascii="Stratos Light" w:eastAsia="Stratos" w:hAnsi="Stratos Light" w:cs="Calibri"/>
          <w:color w:val="222222"/>
          <w:sz w:val="24"/>
          <w:szCs w:val="24"/>
        </w:rPr>
        <w:t>, poruszyła</w:t>
      </w:r>
      <w:r w:rsidRPr="00B7491F">
        <w:rPr>
          <w:rFonts w:ascii="Stratos Light" w:hAnsi="Stratos Light"/>
          <w:color w:val="222222"/>
          <w:sz w:val="24"/>
        </w:rPr>
        <w:t xml:space="preserve"> wątek pustego domu:</w:t>
      </w:r>
    </w:p>
    <w:p w14:paraId="30CDFF32" w14:textId="77777777" w:rsidR="0046311D" w:rsidRDefault="00D820F4">
      <w:pPr>
        <w:jc w:val="both"/>
      </w:pPr>
      <w:r w:rsidRPr="00B7491F">
        <w:rPr>
          <w:rFonts w:ascii="Stratos Light" w:hAnsi="Stratos Light"/>
          <w:i/>
          <w:color w:val="222222"/>
          <w:sz w:val="24"/>
        </w:rPr>
        <w:t xml:space="preserve">— To fajne, że </w:t>
      </w:r>
      <w:r w:rsidRPr="00B7491F">
        <w:rPr>
          <w:rFonts w:ascii="Stratos Light" w:hAnsi="Stratos Light"/>
          <w:i/>
          <w:sz w:val="24"/>
        </w:rPr>
        <w:t>mając serial</w:t>
      </w:r>
      <w:r w:rsidRPr="00B7491F">
        <w:rPr>
          <w:rFonts w:ascii="Stratos Light" w:hAnsi="Stratos Light"/>
          <w:i/>
          <w:color w:val="222222"/>
          <w:sz w:val="24"/>
        </w:rPr>
        <w:t xml:space="preserve"> trwający już prawie 10 lat</w:t>
      </w:r>
      <w:r>
        <w:rPr>
          <w:rFonts w:ascii="Stratos Light" w:eastAsia="Stratos" w:hAnsi="Stratos Light" w:cs="Calibri"/>
          <w:i/>
          <w:iCs/>
          <w:color w:val="222222"/>
          <w:sz w:val="24"/>
          <w:szCs w:val="24"/>
        </w:rPr>
        <w:t>,</w:t>
      </w:r>
      <w:r w:rsidRPr="00B7491F">
        <w:rPr>
          <w:rFonts w:ascii="Stratos Light" w:hAnsi="Stratos Light"/>
          <w:i/>
          <w:color w:val="222222"/>
          <w:sz w:val="24"/>
        </w:rPr>
        <w:t xml:space="preserve"> możemy obserwować zmiany, które zachodzą w początkowo tłocznym domu. Widzieliśmy, jak dzieci dorastają, a teraz wyprowadzają się. W tym sezonie właśnie na tym się skupiamy. Dzięki temu, że serial jest emitowany od tak dawna, mamy tę niezwykłą okazję, żeby pokazać kolejne etapy życia bohaterów. </w:t>
      </w:r>
    </w:p>
    <w:p w14:paraId="69C3DD8E" w14:textId="6B66D288" w:rsidR="0046311D" w:rsidRPr="00B7491F" w:rsidRDefault="00D820F4">
      <w:pPr>
        <w:jc w:val="both"/>
        <w:rPr>
          <w:rFonts w:ascii="Stratos Light" w:hAnsi="Stratos Light"/>
          <w:color w:val="222222"/>
          <w:sz w:val="24"/>
        </w:rPr>
      </w:pPr>
      <w:r w:rsidRPr="00B7491F">
        <w:rPr>
          <w:rFonts w:ascii="Stratos Light" w:hAnsi="Stratos Light"/>
          <w:color w:val="222222"/>
          <w:sz w:val="24"/>
        </w:rPr>
        <w:lastRenderedPageBreak/>
        <w:t xml:space="preserve">W ósmym sezonie klan Baxterów powiększy się o nowego członka rodziny, co wzbudzi wiele kontrowersji, ale też nie będzie to koniec problemów, z którymi zmierzą się bohaterowie. Jak </w:t>
      </w:r>
      <w:r>
        <w:rPr>
          <w:rFonts w:ascii="Stratos Light" w:eastAsia="Stratos" w:hAnsi="Stratos Light" w:cs="Calibri"/>
          <w:color w:val="222222"/>
          <w:sz w:val="24"/>
          <w:szCs w:val="24"/>
        </w:rPr>
        <w:t>poradzą</w:t>
      </w:r>
      <w:r w:rsidRPr="00B7491F">
        <w:rPr>
          <w:rFonts w:ascii="Stratos Light" w:hAnsi="Stratos Light"/>
          <w:color w:val="222222"/>
          <w:sz w:val="24"/>
        </w:rPr>
        <w:t xml:space="preserve"> sobie </w:t>
      </w:r>
      <w:r>
        <w:rPr>
          <w:rFonts w:ascii="Stratos Light" w:eastAsia="Stratos" w:hAnsi="Stratos Light" w:cs="Calibri"/>
          <w:color w:val="222222"/>
          <w:sz w:val="24"/>
          <w:szCs w:val="24"/>
        </w:rPr>
        <w:t>Mike</w:t>
      </w:r>
      <w:r w:rsidRPr="00B7491F">
        <w:rPr>
          <w:rFonts w:ascii="Stratos Light" w:hAnsi="Stratos Light"/>
          <w:color w:val="222222"/>
          <w:sz w:val="24"/>
        </w:rPr>
        <w:t xml:space="preserve"> i </w:t>
      </w:r>
      <w:r>
        <w:rPr>
          <w:rFonts w:ascii="Stratos Light" w:eastAsia="Stratos" w:hAnsi="Stratos Light" w:cs="Calibri"/>
          <w:color w:val="222222"/>
          <w:sz w:val="24"/>
          <w:szCs w:val="24"/>
        </w:rPr>
        <w:t>Vanessa</w:t>
      </w:r>
      <w:r w:rsidRPr="00B7491F">
        <w:rPr>
          <w:rFonts w:ascii="Stratos Light" w:hAnsi="Stratos Light"/>
          <w:color w:val="222222"/>
          <w:sz w:val="24"/>
        </w:rPr>
        <w:t>, gdy w domu zabraknie dzieci?</w:t>
      </w:r>
    </w:p>
    <w:p w14:paraId="1A1779DD" w14:textId="62A7914F" w:rsidR="0046311D" w:rsidRDefault="00D820F4">
      <w:pPr>
        <w:jc w:val="both"/>
      </w:pPr>
      <w:r w:rsidRPr="00B7491F">
        <w:rPr>
          <w:rFonts w:ascii="Stratos Light" w:hAnsi="Stratos Light"/>
          <w:b/>
          <w:color w:val="222222"/>
          <w:sz w:val="24"/>
        </w:rPr>
        <w:t xml:space="preserve">Rozterki rodziny Baxterów w ósmym sezonie </w:t>
      </w:r>
      <w:r w:rsidRPr="00B7491F">
        <w:rPr>
          <w:rFonts w:ascii="Stratos Light" w:hAnsi="Stratos Light"/>
          <w:b/>
          <w:i/>
          <w:color w:val="222222"/>
          <w:sz w:val="24"/>
        </w:rPr>
        <w:t>Ostatniego prawdziwego mężczyzny</w:t>
      </w:r>
      <w:r w:rsidRPr="00B7491F">
        <w:rPr>
          <w:rFonts w:ascii="Stratos Light" w:hAnsi="Stratos Light"/>
          <w:b/>
          <w:color w:val="222222"/>
          <w:sz w:val="24"/>
        </w:rPr>
        <w:t xml:space="preserve"> będzie można śledzić od poniedziałku 27 kwietnia o 18:55 na FOX </w:t>
      </w:r>
      <w:proofErr w:type="spellStart"/>
      <w:r w:rsidRPr="00B7491F">
        <w:rPr>
          <w:rFonts w:ascii="Stratos Light" w:hAnsi="Stratos Light"/>
          <w:b/>
          <w:color w:val="222222"/>
          <w:sz w:val="24"/>
        </w:rPr>
        <w:t>Comedy</w:t>
      </w:r>
      <w:proofErr w:type="spellEnd"/>
      <w:r w:rsidRPr="00B7491F">
        <w:rPr>
          <w:rFonts w:ascii="Stratos Light" w:hAnsi="Stratos Light"/>
          <w:b/>
          <w:color w:val="222222"/>
          <w:sz w:val="24"/>
        </w:rPr>
        <w:t xml:space="preserve">. Kolejne dwa odcinki dziennie w tygodniu od poniedziałku do piątku </w:t>
      </w:r>
      <w:r>
        <w:rPr>
          <w:rFonts w:ascii="Stratos Light" w:eastAsia="Stratos" w:hAnsi="Stratos Light" w:cs="Calibri"/>
          <w:b/>
          <w:bCs/>
          <w:color w:val="222222"/>
          <w:sz w:val="24"/>
          <w:szCs w:val="24"/>
        </w:rPr>
        <w:t>od</w:t>
      </w:r>
      <w:r w:rsidRPr="00B7491F">
        <w:rPr>
          <w:rFonts w:ascii="Stratos Light" w:hAnsi="Stratos Light"/>
          <w:b/>
          <w:color w:val="222222"/>
          <w:sz w:val="24"/>
        </w:rPr>
        <w:t xml:space="preserve"> 18:25.</w:t>
      </w:r>
    </w:p>
    <w:p w14:paraId="11AACEA2" w14:textId="77777777" w:rsidR="0046311D" w:rsidRPr="00B7491F" w:rsidRDefault="0046311D" w:rsidP="00B7491F">
      <w:pPr>
        <w:jc w:val="center"/>
        <w:rPr>
          <w:rFonts w:ascii="Stratos Light" w:hAnsi="Stratos Light"/>
          <w:sz w:val="24"/>
        </w:rPr>
      </w:pPr>
    </w:p>
    <w:p w14:paraId="60C5CAEE" w14:textId="77777777" w:rsidR="0046311D" w:rsidRPr="00B7491F" w:rsidRDefault="0046311D" w:rsidP="00B7491F">
      <w:pPr>
        <w:pageBreakBefore/>
        <w:rPr>
          <w:rFonts w:ascii="Stratos Light" w:hAnsi="Stratos Light"/>
          <w:b/>
          <w:color w:val="00B050"/>
          <w:sz w:val="44"/>
        </w:rPr>
      </w:pPr>
    </w:p>
    <w:p w14:paraId="1F070180" w14:textId="77777777" w:rsidR="0046311D" w:rsidRPr="00B7491F" w:rsidRDefault="00D820F4">
      <w:pPr>
        <w:jc w:val="center"/>
        <w:rPr>
          <w:rFonts w:ascii="Stratos Light" w:hAnsi="Stratos Light"/>
          <w:b/>
          <w:color w:val="00B050"/>
          <w:sz w:val="44"/>
        </w:rPr>
      </w:pPr>
      <w:r w:rsidRPr="00B7491F">
        <w:rPr>
          <w:rFonts w:ascii="Stratos Light" w:hAnsi="Stratos Light"/>
          <w:b/>
          <w:color w:val="00B050"/>
          <w:sz w:val="44"/>
        </w:rPr>
        <w:t>WEEKENDY PEŁNE AKCJI</w:t>
      </w:r>
    </w:p>
    <w:p w14:paraId="6AD15AB2" w14:textId="77777777" w:rsidR="0046311D" w:rsidRPr="00B7491F" w:rsidRDefault="00D820F4">
      <w:pPr>
        <w:jc w:val="both"/>
        <w:rPr>
          <w:rFonts w:ascii="Stratos Light" w:hAnsi="Stratos Light"/>
          <w:sz w:val="24"/>
        </w:rPr>
      </w:pPr>
      <w:r w:rsidRPr="00B7491F">
        <w:rPr>
          <w:rFonts w:ascii="Stratos Light" w:hAnsi="Stratos Light"/>
          <w:sz w:val="24"/>
        </w:rPr>
        <w:t xml:space="preserve">W kwietniu na FOX </w:t>
      </w:r>
      <w:proofErr w:type="spellStart"/>
      <w:r w:rsidRPr="00B7491F">
        <w:rPr>
          <w:rFonts w:ascii="Stratos Light" w:hAnsi="Stratos Light"/>
          <w:sz w:val="24"/>
        </w:rPr>
        <w:t>Comedy</w:t>
      </w:r>
      <w:proofErr w:type="spellEnd"/>
      <w:r w:rsidRPr="00B7491F">
        <w:rPr>
          <w:rFonts w:ascii="Stratos Light" w:hAnsi="Stratos Light"/>
          <w:sz w:val="24"/>
        </w:rPr>
        <w:t xml:space="preserve"> weekendy będą wypełnione akcją, z odpowiednią domieszką doskonałego humoru. FOX </w:t>
      </w:r>
      <w:proofErr w:type="spellStart"/>
      <w:r w:rsidRPr="00B7491F">
        <w:rPr>
          <w:rFonts w:ascii="Stratos Light" w:hAnsi="Stratos Light"/>
          <w:sz w:val="24"/>
        </w:rPr>
        <w:t>Comedy</w:t>
      </w:r>
      <w:proofErr w:type="spellEnd"/>
      <w:r w:rsidRPr="00B7491F">
        <w:rPr>
          <w:rFonts w:ascii="Stratos Light" w:hAnsi="Stratos Light"/>
          <w:sz w:val="24"/>
        </w:rPr>
        <w:t xml:space="preserve"> przygotowało zestawienie najśmieszniejszych filmów akcji, by umilić nam weekendowe popołudnia i wieczory. </w:t>
      </w:r>
    </w:p>
    <w:p w14:paraId="7C915EA3" w14:textId="77777777" w:rsidR="0046311D" w:rsidRPr="00B7491F" w:rsidRDefault="0046311D">
      <w:pPr>
        <w:jc w:val="both"/>
        <w:rPr>
          <w:rFonts w:ascii="Stratos Light" w:hAnsi="Stratos Light"/>
          <w:sz w:val="24"/>
        </w:rPr>
      </w:pPr>
    </w:p>
    <w:tbl>
      <w:tblPr>
        <w:tblW w:w="451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3"/>
      </w:tblGrid>
      <w:tr w:rsidR="0046311D" w14:paraId="6639754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89CB5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color w:val="00B050"/>
                <w:sz w:val="28"/>
              </w:rPr>
            </w:pPr>
            <w:r w:rsidRPr="00B7491F">
              <w:rPr>
                <w:rFonts w:ascii="Stratos Light" w:hAnsi="Stratos Light"/>
                <w:b/>
                <w:color w:val="00B050"/>
                <w:sz w:val="28"/>
              </w:rPr>
              <w:t>4 KWIETNIA</w:t>
            </w:r>
          </w:p>
          <w:p w14:paraId="49D0B195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b/>
                <w:sz w:val="28"/>
              </w:rPr>
            </w:pPr>
          </w:p>
        </w:tc>
      </w:tr>
      <w:tr w:rsidR="0046311D" w14:paraId="3D1E930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4D798" w14:textId="77777777" w:rsidR="0046311D" w:rsidRPr="00B7491F" w:rsidRDefault="00D820F4" w:rsidP="00274B07">
            <w:pPr>
              <w:pStyle w:val="Nagwek3"/>
              <w:jc w:val="center"/>
              <w:rPr>
                <w:rFonts w:ascii="Stratos Light" w:hAnsi="Stratos Light"/>
                <w:b/>
                <w:color w:val="auto"/>
              </w:rPr>
            </w:pPr>
            <w:r w:rsidRPr="00B7491F">
              <w:rPr>
                <w:rFonts w:ascii="Stratos Light" w:hAnsi="Stratos Light"/>
                <w:b/>
                <w:color w:val="auto"/>
              </w:rPr>
              <w:t>Naga broń: Z akt Wydziału Specjalnego</w:t>
            </w:r>
          </w:p>
          <w:p w14:paraId="62DFC1E6" w14:textId="77777777" w:rsidR="0046311D" w:rsidRPr="00B7491F" w:rsidRDefault="00D820F4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4 kwietnia o godzinie 14:10</w:t>
            </w:r>
          </w:p>
        </w:tc>
      </w:tr>
    </w:tbl>
    <w:p w14:paraId="58FB8B1F" w14:textId="77777777" w:rsidR="0046311D" w:rsidRPr="00B7491F" w:rsidRDefault="0046311D">
      <w:pPr>
        <w:jc w:val="center"/>
        <w:rPr>
          <w:rFonts w:ascii="Stratos Light" w:hAnsi="Stratos Light"/>
          <w:sz w:val="24"/>
        </w:rPr>
      </w:pPr>
    </w:p>
    <w:tbl>
      <w:tblPr>
        <w:tblW w:w="44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5"/>
      </w:tblGrid>
      <w:tr w:rsidR="0046311D" w14:paraId="64F2759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50FB5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color w:val="00B050"/>
                <w:sz w:val="28"/>
              </w:rPr>
            </w:pPr>
            <w:r w:rsidRPr="00B7491F">
              <w:rPr>
                <w:rFonts w:ascii="Stratos Light" w:hAnsi="Stratos Light"/>
                <w:b/>
                <w:color w:val="00B050"/>
                <w:sz w:val="28"/>
              </w:rPr>
              <w:t>5 KWIETNIA</w:t>
            </w:r>
          </w:p>
          <w:p w14:paraId="54087EBA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b/>
                <w:sz w:val="28"/>
              </w:rPr>
            </w:pPr>
          </w:p>
        </w:tc>
      </w:tr>
      <w:tr w:rsidR="0046311D" w14:paraId="30E35D1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621C2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r w:rsidRPr="00B7491F">
              <w:rPr>
                <w:rFonts w:ascii="Stratos Light" w:hAnsi="Stratos Light"/>
                <w:b/>
                <w:sz w:val="24"/>
              </w:rPr>
              <w:t>Akademia policyjna</w:t>
            </w:r>
          </w:p>
          <w:p w14:paraId="4E99EBA3" w14:textId="77777777" w:rsidR="0046311D" w:rsidRPr="00B7491F" w:rsidRDefault="00D820F4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5 kwietnia o 14:10</w:t>
            </w:r>
          </w:p>
          <w:p w14:paraId="01F1B618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</w:p>
        </w:tc>
      </w:tr>
      <w:tr w:rsidR="0046311D" w14:paraId="4F75E26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6C879" w14:textId="77777777" w:rsidR="0046311D" w:rsidRDefault="00D820F4" w:rsidP="00274B07">
            <w:pPr>
              <w:spacing w:after="0"/>
              <w:jc w:val="center"/>
            </w:pPr>
            <w:r w:rsidRPr="00B7491F">
              <w:rPr>
                <w:rFonts w:ascii="Stratos Light" w:hAnsi="Stratos Light"/>
                <w:b/>
                <w:sz w:val="24"/>
              </w:rPr>
              <w:t>Depresja gangstera</w:t>
            </w:r>
          </w:p>
          <w:p w14:paraId="70F58C44" w14:textId="77777777" w:rsidR="0046311D" w:rsidRPr="00B7491F" w:rsidRDefault="00D820F4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5 kwietnia o 16:10</w:t>
            </w:r>
          </w:p>
          <w:p w14:paraId="17130364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</w:p>
        </w:tc>
      </w:tr>
      <w:tr w:rsidR="0046311D" w14:paraId="2848585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A6EEA" w14:textId="77777777" w:rsidR="0046311D" w:rsidRDefault="00D820F4" w:rsidP="00274B07">
            <w:pPr>
              <w:spacing w:after="0"/>
              <w:jc w:val="center"/>
            </w:pPr>
            <w:r w:rsidRPr="00B7491F">
              <w:rPr>
                <w:rFonts w:ascii="Stratos Light" w:hAnsi="Stratos Light"/>
                <w:b/>
                <w:sz w:val="24"/>
              </w:rPr>
              <w:t>Najpierw strzelaj, potem zwiedza</w:t>
            </w:r>
            <w:r w:rsidRPr="00B7491F">
              <w:rPr>
                <w:rFonts w:ascii="Stratos Light" w:hAnsi="Stratos Light"/>
                <w:b/>
                <w:sz w:val="24"/>
                <w:u w:val="single"/>
              </w:rPr>
              <w:t>j</w:t>
            </w:r>
          </w:p>
          <w:p w14:paraId="0BFDF262" w14:textId="77777777" w:rsidR="0046311D" w:rsidRDefault="00D820F4" w:rsidP="00B7491F">
            <w:pPr>
              <w:spacing w:after="0"/>
              <w:jc w:val="center"/>
            </w:pPr>
            <w:r w:rsidRPr="00B7491F">
              <w:rPr>
                <w:rFonts w:ascii="Stratos Light" w:hAnsi="Stratos Light"/>
                <w:sz w:val="24"/>
              </w:rPr>
              <w:t>5 kwietnia o 20:45</w:t>
            </w:r>
          </w:p>
        </w:tc>
      </w:tr>
    </w:tbl>
    <w:p w14:paraId="7A70F689" w14:textId="77777777" w:rsidR="0046311D" w:rsidRPr="00B7491F" w:rsidRDefault="0046311D">
      <w:pPr>
        <w:rPr>
          <w:rFonts w:ascii="Stratos Light" w:hAnsi="Stratos Light"/>
          <w:sz w:val="24"/>
        </w:rPr>
      </w:pPr>
    </w:p>
    <w:tbl>
      <w:tblPr>
        <w:tblW w:w="486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61"/>
      </w:tblGrid>
      <w:tr w:rsidR="0046311D" w14:paraId="091F5940" w14:textId="77777777">
        <w:tblPrEx>
          <w:tblCellMar>
            <w:top w:w="0" w:type="dxa"/>
            <w:bottom w:w="0" w:type="dxa"/>
          </w:tblCellMar>
        </w:tblPrEx>
        <w:trPr>
          <w:trHeight w:val="691"/>
          <w:jc w:val="center"/>
        </w:trPr>
        <w:tc>
          <w:tcPr>
            <w:tcW w:w="48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EE12D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color w:val="00B050"/>
                <w:sz w:val="28"/>
              </w:rPr>
            </w:pPr>
            <w:r w:rsidRPr="00B7491F">
              <w:rPr>
                <w:rFonts w:ascii="Stratos Light" w:hAnsi="Stratos Light"/>
                <w:b/>
                <w:color w:val="00B050"/>
                <w:sz w:val="28"/>
              </w:rPr>
              <w:t>11 KWIETNIA</w:t>
            </w:r>
          </w:p>
          <w:p w14:paraId="02015B7C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</w:p>
        </w:tc>
      </w:tr>
      <w:tr w:rsidR="0046311D" w14:paraId="3AE9F234" w14:textId="77777777">
        <w:tblPrEx>
          <w:tblCellMar>
            <w:top w:w="0" w:type="dxa"/>
            <w:bottom w:w="0" w:type="dxa"/>
          </w:tblCellMar>
        </w:tblPrEx>
        <w:trPr>
          <w:trHeight w:val="944"/>
          <w:jc w:val="center"/>
        </w:trPr>
        <w:tc>
          <w:tcPr>
            <w:tcW w:w="48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F9E62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r w:rsidRPr="00B7491F">
              <w:rPr>
                <w:rFonts w:ascii="Stratos Light" w:hAnsi="Stratos Light"/>
                <w:b/>
                <w:sz w:val="24"/>
              </w:rPr>
              <w:t>Naga broń 2 1/2: Kto obroni prezydenta?</w:t>
            </w:r>
          </w:p>
          <w:p w14:paraId="765BCD90" w14:textId="77777777" w:rsidR="0046311D" w:rsidRPr="00B7491F" w:rsidRDefault="00D820F4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11 kwietnia o 14:10</w:t>
            </w:r>
          </w:p>
        </w:tc>
      </w:tr>
    </w:tbl>
    <w:p w14:paraId="3BFD91E1" w14:textId="77777777" w:rsidR="0046311D" w:rsidRPr="00B7491F" w:rsidRDefault="0046311D">
      <w:pPr>
        <w:rPr>
          <w:rFonts w:ascii="Stratos Light" w:hAnsi="Stratos Light"/>
          <w:sz w:val="24"/>
        </w:rPr>
      </w:pPr>
    </w:p>
    <w:tbl>
      <w:tblPr>
        <w:tblW w:w="531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2"/>
      </w:tblGrid>
      <w:tr w:rsidR="0046311D" w14:paraId="0C4945C6" w14:textId="77777777">
        <w:tblPrEx>
          <w:tblCellMar>
            <w:top w:w="0" w:type="dxa"/>
            <w:bottom w:w="0" w:type="dxa"/>
          </w:tblCellMar>
        </w:tblPrEx>
        <w:trPr>
          <w:trHeight w:val="632"/>
          <w:jc w:val="center"/>
        </w:trPr>
        <w:tc>
          <w:tcPr>
            <w:tcW w:w="53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2282D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color w:val="00B050"/>
                <w:sz w:val="28"/>
              </w:rPr>
            </w:pPr>
            <w:r>
              <w:rPr>
                <w:rFonts w:ascii="Stratos Light" w:eastAsia="Stratos" w:hAnsi="Stratos Light" w:cs="Calibri"/>
                <w:b/>
                <w:bCs/>
                <w:color w:val="00B050"/>
                <w:sz w:val="28"/>
                <w:szCs w:val="28"/>
              </w:rPr>
              <w:t xml:space="preserve"> </w:t>
            </w:r>
            <w:r w:rsidRPr="00B7491F">
              <w:rPr>
                <w:rFonts w:ascii="Stratos Light" w:hAnsi="Stratos Light"/>
                <w:b/>
                <w:color w:val="00B050"/>
                <w:sz w:val="28"/>
              </w:rPr>
              <w:t>12 KWIETNIA</w:t>
            </w:r>
          </w:p>
          <w:p w14:paraId="5E5C0C1B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</w:p>
        </w:tc>
      </w:tr>
      <w:tr w:rsidR="0046311D" w14:paraId="25DAF698" w14:textId="77777777">
        <w:tblPrEx>
          <w:tblCellMar>
            <w:top w:w="0" w:type="dxa"/>
            <w:bottom w:w="0" w:type="dxa"/>
          </w:tblCellMar>
        </w:tblPrEx>
        <w:trPr>
          <w:trHeight w:val="571"/>
          <w:jc w:val="center"/>
        </w:trPr>
        <w:tc>
          <w:tcPr>
            <w:tcW w:w="53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667DC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r w:rsidRPr="00B7491F">
              <w:rPr>
                <w:rFonts w:ascii="Stratos Light" w:hAnsi="Stratos Light"/>
                <w:b/>
                <w:sz w:val="24"/>
              </w:rPr>
              <w:t>Nawrót depresji gangstera</w:t>
            </w:r>
          </w:p>
          <w:p w14:paraId="7ACB6631" w14:textId="77777777" w:rsidR="0046311D" w:rsidRPr="00B7491F" w:rsidRDefault="00D820F4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12 kwietnia o 14:10</w:t>
            </w:r>
          </w:p>
          <w:p w14:paraId="681C6EFE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</w:p>
        </w:tc>
      </w:tr>
      <w:tr w:rsidR="0046311D" w14:paraId="26CD5413" w14:textId="77777777">
        <w:tblPrEx>
          <w:tblCellMar>
            <w:top w:w="0" w:type="dxa"/>
            <w:bottom w:w="0" w:type="dxa"/>
          </w:tblCellMar>
        </w:tblPrEx>
        <w:trPr>
          <w:trHeight w:val="601"/>
          <w:jc w:val="center"/>
        </w:trPr>
        <w:tc>
          <w:tcPr>
            <w:tcW w:w="53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2E368" w14:textId="77777777" w:rsidR="0046311D" w:rsidRPr="00B7491F" w:rsidRDefault="00D820F4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r w:rsidRPr="00B7491F">
              <w:rPr>
                <w:rFonts w:ascii="Stratos Light" w:hAnsi="Stratos Light"/>
                <w:b/>
                <w:sz w:val="24"/>
              </w:rPr>
              <w:t>Zakonnica w przebraniu</w:t>
            </w:r>
          </w:p>
          <w:p w14:paraId="274B03D8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12 kwietnia o 16:00</w:t>
            </w:r>
          </w:p>
          <w:p w14:paraId="03DF4100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</w:p>
        </w:tc>
      </w:tr>
      <w:tr w:rsidR="0046311D" w14:paraId="29EC27B8" w14:textId="77777777">
        <w:tblPrEx>
          <w:tblCellMar>
            <w:top w:w="0" w:type="dxa"/>
            <w:bottom w:w="0" w:type="dxa"/>
          </w:tblCellMar>
        </w:tblPrEx>
        <w:trPr>
          <w:trHeight w:val="864"/>
          <w:jc w:val="center"/>
        </w:trPr>
        <w:tc>
          <w:tcPr>
            <w:tcW w:w="53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F23C9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r w:rsidRPr="00B7491F">
              <w:rPr>
                <w:rFonts w:ascii="Stratos Light" w:hAnsi="Stratos Light"/>
                <w:b/>
                <w:sz w:val="24"/>
              </w:rPr>
              <w:lastRenderedPageBreak/>
              <w:t>Zakonnica w przebraniu 2: Powrót do habitu</w:t>
            </w:r>
          </w:p>
          <w:p w14:paraId="7BACA969" w14:textId="77777777" w:rsidR="0046311D" w:rsidRPr="00B7491F" w:rsidRDefault="00D820F4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12 kwietnia o 20:55</w:t>
            </w:r>
          </w:p>
        </w:tc>
      </w:tr>
    </w:tbl>
    <w:p w14:paraId="63BC7A02" w14:textId="77777777" w:rsidR="0046311D" w:rsidRPr="00B7491F" w:rsidRDefault="0046311D">
      <w:pPr>
        <w:rPr>
          <w:rFonts w:ascii="Stratos Light" w:hAnsi="Stratos Light"/>
          <w:sz w:val="24"/>
        </w:rPr>
      </w:pPr>
    </w:p>
    <w:tbl>
      <w:tblPr>
        <w:tblW w:w="44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5"/>
      </w:tblGrid>
      <w:tr w:rsidR="0046311D" w14:paraId="3E8DD9B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19975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color w:val="00B050"/>
                <w:sz w:val="28"/>
              </w:rPr>
            </w:pPr>
            <w:r w:rsidRPr="00B7491F">
              <w:rPr>
                <w:rFonts w:ascii="Stratos Light" w:hAnsi="Stratos Light"/>
                <w:b/>
                <w:color w:val="00B050"/>
                <w:sz w:val="28"/>
              </w:rPr>
              <w:t>18 KWIETNIA</w:t>
            </w:r>
          </w:p>
          <w:p w14:paraId="62890B92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b/>
                <w:sz w:val="28"/>
              </w:rPr>
            </w:pPr>
          </w:p>
        </w:tc>
      </w:tr>
      <w:tr w:rsidR="0046311D" w14:paraId="024DCB2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66772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proofErr w:type="spellStart"/>
            <w:r w:rsidRPr="00B7491F">
              <w:rPr>
                <w:rFonts w:ascii="Stratos Light" w:hAnsi="Stratos Light"/>
                <w:b/>
                <w:sz w:val="24"/>
              </w:rPr>
              <w:t>Ocean's</w:t>
            </w:r>
            <w:proofErr w:type="spellEnd"/>
            <w:r w:rsidRPr="00B7491F">
              <w:rPr>
                <w:rFonts w:ascii="Stratos Light" w:hAnsi="Stratos Light"/>
                <w:b/>
                <w:sz w:val="24"/>
              </w:rPr>
              <w:t xml:space="preserve"> </w:t>
            </w:r>
            <w:proofErr w:type="spellStart"/>
            <w:r w:rsidRPr="00B7491F">
              <w:rPr>
                <w:rFonts w:ascii="Stratos Light" w:hAnsi="Stratos Light"/>
                <w:b/>
                <w:sz w:val="24"/>
              </w:rPr>
              <w:t>Eleven</w:t>
            </w:r>
            <w:proofErr w:type="spellEnd"/>
            <w:r w:rsidRPr="00B7491F">
              <w:rPr>
                <w:rFonts w:ascii="Stratos Light" w:hAnsi="Stratos Light"/>
                <w:b/>
                <w:sz w:val="24"/>
              </w:rPr>
              <w:t>: Ryzykowna gra</w:t>
            </w:r>
          </w:p>
          <w:p w14:paraId="3C1B6711" w14:textId="77777777" w:rsidR="0046311D" w:rsidRPr="00B7491F" w:rsidRDefault="00D820F4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18 kwietnia o 14:10</w:t>
            </w:r>
          </w:p>
        </w:tc>
      </w:tr>
    </w:tbl>
    <w:p w14:paraId="7D782235" w14:textId="77777777" w:rsidR="0046311D" w:rsidRPr="00B7491F" w:rsidRDefault="0046311D" w:rsidP="00B7491F">
      <w:pPr>
        <w:rPr>
          <w:rFonts w:ascii="Stratos Light" w:hAnsi="Stratos Light"/>
          <w:sz w:val="24"/>
        </w:rPr>
      </w:pPr>
    </w:p>
    <w:tbl>
      <w:tblPr>
        <w:tblW w:w="44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5"/>
      </w:tblGrid>
      <w:tr w:rsidR="0046311D" w14:paraId="51E5687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5598D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color w:val="00B050"/>
                <w:sz w:val="28"/>
              </w:rPr>
            </w:pPr>
            <w:r w:rsidRPr="00B7491F">
              <w:rPr>
                <w:rFonts w:ascii="Stratos Light" w:hAnsi="Stratos Light"/>
                <w:b/>
                <w:color w:val="00B050"/>
                <w:sz w:val="28"/>
              </w:rPr>
              <w:t>19 KWIETNIA</w:t>
            </w:r>
          </w:p>
          <w:p w14:paraId="220917DE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</w:p>
        </w:tc>
      </w:tr>
      <w:tr w:rsidR="0046311D" w14:paraId="160ECFF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5FF70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r w:rsidRPr="00B7491F">
              <w:rPr>
                <w:rFonts w:ascii="Stratos Light" w:hAnsi="Stratos Light"/>
                <w:b/>
                <w:sz w:val="24"/>
              </w:rPr>
              <w:t>Dorwać Smarta</w:t>
            </w:r>
          </w:p>
          <w:p w14:paraId="5A8553D6" w14:textId="77777777" w:rsidR="0046311D" w:rsidRPr="00B7491F" w:rsidRDefault="00D820F4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19 kwietnia o 14:10</w:t>
            </w:r>
          </w:p>
          <w:p w14:paraId="47EE2503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</w:p>
        </w:tc>
      </w:tr>
      <w:tr w:rsidR="0046311D" w14:paraId="52F2DFE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DE5F7" w14:textId="77777777" w:rsidR="0046311D" w:rsidRPr="00B7491F" w:rsidRDefault="00D820F4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proofErr w:type="spellStart"/>
            <w:r w:rsidRPr="00B7491F">
              <w:rPr>
                <w:rFonts w:ascii="Stratos Light" w:hAnsi="Stratos Light"/>
                <w:b/>
                <w:sz w:val="24"/>
              </w:rPr>
              <w:t>Johnny</w:t>
            </w:r>
            <w:proofErr w:type="spellEnd"/>
            <w:r w:rsidRPr="00B7491F">
              <w:rPr>
                <w:rFonts w:ascii="Stratos Light" w:hAnsi="Stratos Light"/>
                <w:b/>
                <w:sz w:val="24"/>
              </w:rPr>
              <w:t xml:space="preserve"> English</w:t>
            </w:r>
          </w:p>
          <w:p w14:paraId="347C1264" w14:textId="517E5EBD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19 kwietnia o 16:</w:t>
            </w:r>
            <w:r>
              <w:rPr>
                <w:rFonts w:ascii="Stratos Light" w:eastAsia="Stratos" w:hAnsi="Stratos Light" w:cs="Calibri"/>
                <w:sz w:val="24"/>
                <w:szCs w:val="24"/>
              </w:rPr>
              <w:t>15</w:t>
            </w:r>
          </w:p>
          <w:p w14:paraId="16DA621E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</w:p>
        </w:tc>
      </w:tr>
      <w:tr w:rsidR="0046311D" w14:paraId="7483FE6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58ECB" w14:textId="77777777" w:rsidR="0046311D" w:rsidRPr="00B7491F" w:rsidRDefault="00D820F4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r w:rsidRPr="00B7491F">
              <w:rPr>
                <w:rFonts w:ascii="Stratos Light" w:hAnsi="Stratos Light"/>
                <w:b/>
                <w:sz w:val="24"/>
              </w:rPr>
              <w:t>Zabójcza broń 3</w:t>
            </w:r>
          </w:p>
          <w:p w14:paraId="00C3D9B7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19 kwietnia o 20:40</w:t>
            </w:r>
          </w:p>
        </w:tc>
      </w:tr>
    </w:tbl>
    <w:p w14:paraId="06C35C63" w14:textId="77777777" w:rsidR="0046311D" w:rsidRPr="00B7491F" w:rsidRDefault="0046311D">
      <w:pPr>
        <w:rPr>
          <w:rFonts w:ascii="Stratos Light" w:hAnsi="Stratos Light"/>
          <w:sz w:val="24"/>
        </w:rPr>
      </w:pPr>
    </w:p>
    <w:tbl>
      <w:tblPr>
        <w:tblW w:w="44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5"/>
      </w:tblGrid>
      <w:tr w:rsidR="0046311D" w14:paraId="0243916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BEC01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color w:val="00B050"/>
                <w:sz w:val="28"/>
              </w:rPr>
            </w:pPr>
            <w:r w:rsidRPr="00B7491F">
              <w:rPr>
                <w:rFonts w:ascii="Stratos Light" w:hAnsi="Stratos Light"/>
                <w:b/>
                <w:color w:val="00B050"/>
                <w:sz w:val="28"/>
              </w:rPr>
              <w:t>25 KWIETNIA</w:t>
            </w:r>
          </w:p>
          <w:p w14:paraId="37599205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8"/>
              </w:rPr>
            </w:pPr>
          </w:p>
        </w:tc>
      </w:tr>
      <w:tr w:rsidR="0046311D" w14:paraId="5816536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CD541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r w:rsidRPr="00B7491F">
              <w:rPr>
                <w:rFonts w:ascii="Stratos Light" w:hAnsi="Stratos Light"/>
                <w:b/>
                <w:sz w:val="24"/>
              </w:rPr>
              <w:t>Miss Agent</w:t>
            </w:r>
          </w:p>
          <w:p w14:paraId="53FE2676" w14:textId="77777777" w:rsidR="0046311D" w:rsidRPr="00B7491F" w:rsidRDefault="00D820F4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25 kwietnia o 14:10</w:t>
            </w:r>
          </w:p>
        </w:tc>
      </w:tr>
    </w:tbl>
    <w:p w14:paraId="6B8AB51D" w14:textId="77777777" w:rsidR="0046311D" w:rsidRPr="00B7491F" w:rsidRDefault="0046311D">
      <w:pPr>
        <w:rPr>
          <w:rFonts w:ascii="Stratos Light" w:hAnsi="Stratos Light"/>
          <w:sz w:val="24"/>
        </w:rPr>
      </w:pPr>
    </w:p>
    <w:tbl>
      <w:tblPr>
        <w:tblW w:w="44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5"/>
      </w:tblGrid>
      <w:tr w:rsidR="0046311D" w14:paraId="0CF1C71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30ECC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color w:val="00B050"/>
                <w:sz w:val="28"/>
              </w:rPr>
            </w:pPr>
            <w:r w:rsidRPr="00B7491F">
              <w:rPr>
                <w:rFonts w:ascii="Stratos Light" w:hAnsi="Stratos Light"/>
                <w:b/>
                <w:color w:val="00B050"/>
                <w:sz w:val="28"/>
              </w:rPr>
              <w:t>26 KWIETNIA</w:t>
            </w:r>
          </w:p>
          <w:p w14:paraId="646B8C49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8"/>
              </w:rPr>
            </w:pPr>
          </w:p>
        </w:tc>
      </w:tr>
      <w:tr w:rsidR="0046311D" w14:paraId="559BC80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01094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r w:rsidRPr="00B7491F">
              <w:rPr>
                <w:rFonts w:ascii="Stratos Light" w:hAnsi="Stratos Light"/>
                <w:b/>
                <w:sz w:val="24"/>
              </w:rPr>
              <w:t xml:space="preserve">Tower </w:t>
            </w:r>
            <w:proofErr w:type="spellStart"/>
            <w:r w:rsidRPr="00B7491F">
              <w:rPr>
                <w:rFonts w:ascii="Stratos Light" w:hAnsi="Stratos Light"/>
                <w:b/>
                <w:sz w:val="24"/>
              </w:rPr>
              <w:t>Heist</w:t>
            </w:r>
            <w:proofErr w:type="spellEnd"/>
            <w:r w:rsidRPr="00B7491F">
              <w:rPr>
                <w:rFonts w:ascii="Stratos Light" w:hAnsi="Stratos Light"/>
                <w:b/>
                <w:sz w:val="24"/>
              </w:rPr>
              <w:t>: Zemsta cieciów</w:t>
            </w:r>
          </w:p>
          <w:p w14:paraId="1038D955" w14:textId="77777777" w:rsidR="0046311D" w:rsidRPr="00B7491F" w:rsidRDefault="00D820F4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26 kwietnia o 14:10</w:t>
            </w:r>
          </w:p>
          <w:p w14:paraId="6FF64401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</w:p>
        </w:tc>
      </w:tr>
      <w:tr w:rsidR="0046311D" w14:paraId="06F249F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6BE4A" w14:textId="77777777" w:rsidR="0046311D" w:rsidRPr="00B7491F" w:rsidRDefault="00D820F4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r w:rsidRPr="00B7491F">
              <w:rPr>
                <w:rFonts w:ascii="Stratos Light" w:hAnsi="Stratos Light"/>
                <w:b/>
                <w:sz w:val="24"/>
              </w:rPr>
              <w:t>Miss Agent 2: Uzbrojona i urocza</w:t>
            </w:r>
          </w:p>
          <w:p w14:paraId="1ECF0ABB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26 kwietnia o 16:15</w:t>
            </w:r>
          </w:p>
          <w:p w14:paraId="07DB665A" w14:textId="77777777" w:rsidR="0046311D" w:rsidRPr="00B7491F" w:rsidRDefault="0046311D" w:rsidP="00B7491F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</w:p>
        </w:tc>
      </w:tr>
      <w:tr w:rsidR="0046311D" w14:paraId="0D8C024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B3B5B" w14:textId="77777777" w:rsidR="0046311D" w:rsidRPr="00B7491F" w:rsidRDefault="00D820F4">
            <w:pPr>
              <w:spacing w:after="0"/>
              <w:jc w:val="center"/>
              <w:rPr>
                <w:rFonts w:ascii="Stratos Light" w:hAnsi="Stratos Light"/>
                <w:b/>
                <w:sz w:val="24"/>
              </w:rPr>
            </w:pPr>
            <w:r w:rsidRPr="00B7491F">
              <w:rPr>
                <w:rFonts w:ascii="Stratos Light" w:hAnsi="Stratos Light"/>
                <w:b/>
                <w:sz w:val="24"/>
              </w:rPr>
              <w:t>Bez smyczy</w:t>
            </w:r>
          </w:p>
          <w:p w14:paraId="01F0CA42" w14:textId="77777777" w:rsidR="0046311D" w:rsidRPr="00B7491F" w:rsidRDefault="00D820F4" w:rsidP="00274B07">
            <w:pPr>
              <w:spacing w:after="0"/>
              <w:jc w:val="center"/>
              <w:rPr>
                <w:rFonts w:ascii="Stratos Light" w:hAnsi="Stratos Light"/>
                <w:sz w:val="24"/>
              </w:rPr>
            </w:pPr>
            <w:r w:rsidRPr="00B7491F">
              <w:rPr>
                <w:rFonts w:ascii="Stratos Light" w:hAnsi="Stratos Light"/>
                <w:sz w:val="24"/>
              </w:rPr>
              <w:t>26 kwietnia o 20:55</w:t>
            </w:r>
          </w:p>
        </w:tc>
      </w:tr>
    </w:tbl>
    <w:p w14:paraId="4F40D98E" w14:textId="77777777" w:rsidR="0046311D" w:rsidRPr="00B7491F" w:rsidRDefault="0046311D">
      <w:pPr>
        <w:jc w:val="center"/>
        <w:rPr>
          <w:rFonts w:ascii="Stratos Light" w:hAnsi="Stratos Light"/>
          <w:sz w:val="24"/>
        </w:rPr>
      </w:pPr>
    </w:p>
    <w:p w14:paraId="05E6F30F" w14:textId="77777777" w:rsidR="0046311D" w:rsidRPr="00B7491F" w:rsidRDefault="0046311D">
      <w:pPr>
        <w:jc w:val="center"/>
        <w:rPr>
          <w:rFonts w:ascii="Stratos Light" w:hAnsi="Stratos Light"/>
          <w:sz w:val="24"/>
        </w:rPr>
      </w:pPr>
    </w:p>
    <w:p w14:paraId="08072B18" w14:textId="77777777" w:rsidR="0046311D" w:rsidRDefault="00D820F4">
      <w:r w:rsidRPr="00B7491F">
        <w:rPr>
          <w:rFonts w:ascii="Stratos Light" w:hAnsi="Stratos Light"/>
          <w:b/>
          <w:sz w:val="20"/>
          <w:u w:val="single"/>
          <w:lang w:val="pl"/>
        </w:rPr>
        <w:t>Kontakt prasowy:</w:t>
      </w:r>
      <w:r w:rsidRPr="00B7491F">
        <w:rPr>
          <w:rFonts w:ascii="Stratos Light" w:hAnsi="Stratos Light"/>
          <w:b/>
          <w:sz w:val="20"/>
          <w:lang w:val="pl"/>
        </w:rPr>
        <w:t xml:space="preserve"> </w:t>
      </w:r>
      <w:r w:rsidRPr="00B7491F">
        <w:rPr>
          <w:rFonts w:ascii="Stratos Light" w:hAnsi="Stratos Light"/>
        </w:rPr>
        <w:br/>
      </w:r>
      <w:r w:rsidRPr="00B7491F">
        <w:rPr>
          <w:rFonts w:ascii="Stratos Light" w:hAnsi="Stratos Light"/>
          <w:b/>
          <w:sz w:val="20"/>
          <w:lang w:val="pl"/>
        </w:rPr>
        <w:t>Agnieszka Baran-Malik</w:t>
      </w:r>
    </w:p>
    <w:p w14:paraId="160CE461" w14:textId="77777777" w:rsidR="0046311D" w:rsidRPr="00B7491F" w:rsidRDefault="00D820F4">
      <w:pPr>
        <w:jc w:val="both"/>
        <w:rPr>
          <w:rFonts w:ascii="Stratos Light" w:hAnsi="Stratos Light"/>
          <w:sz w:val="18"/>
        </w:rPr>
      </w:pPr>
      <w:proofErr w:type="spellStart"/>
      <w:r w:rsidRPr="00B7491F">
        <w:rPr>
          <w:rFonts w:ascii="Stratos Light" w:hAnsi="Stratos Light"/>
          <w:sz w:val="18"/>
        </w:rPr>
        <w:t>PR&amp;Marketing</w:t>
      </w:r>
      <w:proofErr w:type="spellEnd"/>
      <w:r w:rsidRPr="00B7491F">
        <w:rPr>
          <w:rFonts w:ascii="Stratos Light" w:hAnsi="Stratos Light"/>
          <w:sz w:val="18"/>
        </w:rPr>
        <w:t xml:space="preserve"> </w:t>
      </w:r>
      <w:proofErr w:type="spellStart"/>
      <w:r w:rsidRPr="00B7491F">
        <w:rPr>
          <w:rFonts w:ascii="Stratos Light" w:hAnsi="Stratos Light"/>
          <w:sz w:val="18"/>
        </w:rPr>
        <w:t>Coordinator</w:t>
      </w:r>
      <w:proofErr w:type="spellEnd"/>
    </w:p>
    <w:p w14:paraId="07A21A9C" w14:textId="77777777" w:rsidR="0046311D" w:rsidRDefault="00D820F4">
      <w:pPr>
        <w:jc w:val="both"/>
      </w:pPr>
      <w:r w:rsidRPr="00B7491F">
        <w:rPr>
          <w:rFonts w:ascii="Stratos Light" w:hAnsi="Stratos Light"/>
          <w:sz w:val="18"/>
          <w:lang w:val="en-US"/>
        </w:rPr>
        <w:lastRenderedPageBreak/>
        <w:t>FOX Networks Group</w:t>
      </w:r>
    </w:p>
    <w:p w14:paraId="70E37D14" w14:textId="77777777" w:rsidR="0046311D" w:rsidRDefault="00D820F4">
      <w:pPr>
        <w:jc w:val="both"/>
      </w:pPr>
      <w:r w:rsidRPr="00B7491F">
        <w:rPr>
          <w:rFonts w:ascii="Stratos Light" w:hAnsi="Stratos Light"/>
          <w:sz w:val="18"/>
          <w:lang w:val="en-US"/>
        </w:rPr>
        <w:t xml:space="preserve">tel. (+48 22) 378 27 94,  </w:t>
      </w:r>
    </w:p>
    <w:p w14:paraId="62426120" w14:textId="77777777" w:rsidR="0046311D" w:rsidRDefault="00D820F4">
      <w:pPr>
        <w:jc w:val="both"/>
      </w:pPr>
      <w:r w:rsidRPr="00B7491F">
        <w:rPr>
          <w:rFonts w:ascii="Stratos Light" w:hAnsi="Stratos Light"/>
          <w:sz w:val="18"/>
          <w:lang w:val="en-US"/>
        </w:rPr>
        <w:t>+48 885 562 433</w:t>
      </w:r>
    </w:p>
    <w:p w14:paraId="2794E204" w14:textId="77777777" w:rsidR="0046311D" w:rsidRPr="004C35D9" w:rsidRDefault="00D820F4">
      <w:pPr>
        <w:jc w:val="both"/>
        <w:rPr>
          <w:lang w:val="en-GB"/>
        </w:rPr>
      </w:pPr>
      <w:r w:rsidRPr="00B7491F">
        <w:rPr>
          <w:rFonts w:ascii="Stratos Light" w:hAnsi="Stratos Light"/>
          <w:sz w:val="18"/>
          <w:lang w:val="en-US"/>
        </w:rPr>
        <w:t>e-mail</w:t>
      </w:r>
      <w:r w:rsidRPr="00B7491F">
        <w:rPr>
          <w:rFonts w:ascii="Stratos Light" w:hAnsi="Stratos Light"/>
          <w:sz w:val="16"/>
          <w:lang w:val="en-US"/>
        </w:rPr>
        <w:t xml:space="preserve">: </w:t>
      </w:r>
      <w:hyperlink r:id="rId11" w:history="1">
        <w:r w:rsidRPr="00B7491F">
          <w:rPr>
            <w:rStyle w:val="Hipercze"/>
            <w:rFonts w:ascii="Stratos Light" w:hAnsi="Stratos Light"/>
            <w:sz w:val="18"/>
            <w:lang w:val="en-US"/>
          </w:rPr>
          <w:t>Agnieszka.baran@disney.com</w:t>
        </w:r>
      </w:hyperlink>
    </w:p>
    <w:sectPr w:rsidR="0046311D" w:rsidRPr="004C35D9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3FB2F" w14:textId="77777777" w:rsidR="007610EC" w:rsidRDefault="007610EC" w:rsidP="00B7491F">
      <w:pPr>
        <w:spacing w:after="0"/>
      </w:pPr>
      <w:r>
        <w:separator/>
      </w:r>
    </w:p>
  </w:endnote>
  <w:endnote w:type="continuationSeparator" w:id="0">
    <w:p w14:paraId="1D1C95C8" w14:textId="77777777" w:rsidR="007610EC" w:rsidRDefault="007610EC" w:rsidP="00B7491F">
      <w:pPr>
        <w:spacing w:after="0"/>
      </w:pPr>
      <w:r>
        <w:continuationSeparator/>
      </w:r>
    </w:p>
  </w:endnote>
  <w:endnote w:type="continuationNotice" w:id="1">
    <w:p w14:paraId="731B9A06" w14:textId="77777777" w:rsidR="007610EC" w:rsidRDefault="007610EC" w:rsidP="00B7491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tratos Light">
    <w:altName w:val="Calibri"/>
    <w:charset w:val="00"/>
    <w:family w:val="swiss"/>
    <w:pitch w:val="variable"/>
  </w:font>
  <w:font w:name="Stratos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27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00D820F4" w14:paraId="23F5243B" w14:textId="77777777">
      <w:tblPrEx>
        <w:tblCellMar>
          <w:top w:w="0" w:type="dxa"/>
          <w:bottom w:w="0" w:type="dxa"/>
        </w:tblCellMar>
      </w:tblPrEx>
      <w:tc>
        <w:tcPr>
          <w:tcW w:w="30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30C8A28C" w14:textId="77777777" w:rsidR="00D820F4" w:rsidRDefault="00D820F4" w:rsidP="00B7491F">
          <w:pPr>
            <w:pStyle w:val="Nagwek"/>
            <w:tabs>
              <w:tab w:val="center" w:pos="4680"/>
              <w:tab w:val="right" w:pos="9360"/>
            </w:tabs>
            <w:ind w:left="-115"/>
          </w:pPr>
        </w:p>
      </w:tc>
      <w:tc>
        <w:tcPr>
          <w:tcW w:w="30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1C10B033" w14:textId="77777777" w:rsidR="00D820F4" w:rsidRDefault="00D820F4">
          <w:pPr>
            <w:pStyle w:val="Nagwek"/>
            <w:jc w:val="center"/>
          </w:pPr>
        </w:p>
      </w:tc>
      <w:tc>
        <w:tcPr>
          <w:tcW w:w="30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4744581D" w14:textId="77777777" w:rsidR="00D820F4" w:rsidRDefault="00D820F4">
          <w:pPr>
            <w:pStyle w:val="Nagwek"/>
            <w:ind w:right="-115"/>
            <w:jc w:val="right"/>
          </w:pPr>
        </w:p>
      </w:tc>
    </w:tr>
  </w:tbl>
  <w:p w14:paraId="0E7BC128" w14:textId="77777777" w:rsidR="00D820F4" w:rsidRDefault="00D820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32A7D" w14:textId="77777777" w:rsidR="007610EC" w:rsidRDefault="007610EC" w:rsidP="00B7491F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4A06CD7E" w14:textId="77777777" w:rsidR="007610EC" w:rsidRDefault="007610EC" w:rsidP="00B7491F">
      <w:pPr>
        <w:spacing w:after="0"/>
      </w:pPr>
      <w:r>
        <w:continuationSeparator/>
      </w:r>
    </w:p>
  </w:footnote>
  <w:footnote w:type="continuationNotice" w:id="1">
    <w:p w14:paraId="42C140D8" w14:textId="77777777" w:rsidR="007610EC" w:rsidRDefault="007610EC" w:rsidP="00B7491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27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00D820F4" w14:paraId="7A532DF7" w14:textId="77777777">
      <w:tblPrEx>
        <w:tblCellMar>
          <w:top w:w="0" w:type="dxa"/>
          <w:bottom w:w="0" w:type="dxa"/>
        </w:tblCellMar>
      </w:tblPrEx>
      <w:tc>
        <w:tcPr>
          <w:tcW w:w="30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3120CCB2" w14:textId="77777777" w:rsidR="00D820F4" w:rsidRDefault="00D820F4" w:rsidP="00B7491F">
          <w:pPr>
            <w:pStyle w:val="Nagwek"/>
            <w:tabs>
              <w:tab w:val="center" w:pos="4680"/>
              <w:tab w:val="right" w:pos="9360"/>
            </w:tabs>
            <w:ind w:left="-115"/>
          </w:pPr>
          <w:r>
            <w:rPr>
              <w:noProof/>
              <w:lang w:eastAsia="pl-PL"/>
            </w:rPr>
            <w:drawing>
              <wp:inline distT="0" distB="0" distL="0" distR="0" wp14:anchorId="7C038AD0" wp14:editId="2EF141A1">
                <wp:extent cx="1495428" cy="704846"/>
                <wp:effectExtent l="0" t="0" r="9522" b="4"/>
                <wp:docPr id="1" name="Obraz 20757720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8" cy="704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2599F35" w14:textId="77777777" w:rsidR="00D820F4" w:rsidRDefault="00D820F4">
          <w:pPr>
            <w:pStyle w:val="Nagwek"/>
            <w:jc w:val="center"/>
          </w:pPr>
        </w:p>
      </w:tc>
      <w:tc>
        <w:tcPr>
          <w:tcW w:w="30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33D863A" w14:textId="77777777" w:rsidR="00D820F4" w:rsidRDefault="00D820F4">
          <w:pPr>
            <w:pStyle w:val="Nagwek"/>
            <w:ind w:right="-115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786F7EE6" wp14:editId="68642D58">
                <wp:extent cx="1819271" cy="504821"/>
                <wp:effectExtent l="0" t="0" r="0" b="0"/>
                <wp:docPr id="2" name="Obraz 6969926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1" cy="504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176732" w14:textId="77777777" w:rsidR="00D820F4" w:rsidRDefault="00D820F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trackRevisions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6311D"/>
    <w:rsid w:val="00274B07"/>
    <w:rsid w:val="0046311D"/>
    <w:rsid w:val="004B3934"/>
    <w:rsid w:val="004C35D9"/>
    <w:rsid w:val="00760267"/>
    <w:rsid w:val="007610EC"/>
    <w:rsid w:val="007E6BD3"/>
    <w:rsid w:val="008B3E91"/>
    <w:rsid w:val="00B612CE"/>
    <w:rsid w:val="00B7491F"/>
    <w:rsid w:val="00BB772F"/>
    <w:rsid w:val="00BE4389"/>
    <w:rsid w:val="00CD6CA0"/>
    <w:rsid w:val="00D820F4"/>
    <w:rsid w:val="00FE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2AE23"/>
  <w15:docId w15:val="{258FE49C-9511-4403-A1AC-BC63CC3B2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rFonts w:ascii="Calibri Light" w:eastAsia="MS Gothic" w:hAnsi="Calibri Light" w:cs="Times New Roman"/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 w:after="0"/>
      <w:outlineLvl w:val="2"/>
    </w:pPr>
    <w:rPr>
      <w:rFonts w:ascii="Calibri Light" w:eastAsia="MS Gothic" w:hAnsi="Calibri Light" w:cs="Times New Roman"/>
      <w:color w:val="1F3763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rPr>
      <w:rFonts w:ascii="Calibri Light" w:eastAsia="MS Gothic" w:hAnsi="Calibri Light" w:cs="Times New Roman"/>
      <w:color w:val="1F3763"/>
      <w:sz w:val="24"/>
      <w:szCs w:val="24"/>
    </w:rPr>
  </w:style>
  <w:style w:type="character" w:customStyle="1" w:styleId="Nagwek1Znak">
    <w:name w:val="Nagłówek 1 Znak"/>
    <w:basedOn w:val="Domylnaczcionkaakapitu"/>
    <w:rPr>
      <w:rFonts w:ascii="Calibri Light" w:eastAsia="MS Gothic" w:hAnsi="Calibri Light" w:cs="Times New Roman"/>
      <w:color w:val="2F5496"/>
      <w:sz w:val="32"/>
      <w:szCs w:val="32"/>
    </w:rPr>
  </w:style>
  <w:style w:type="character" w:customStyle="1" w:styleId="NagwekZnak">
    <w:name w:val="Nagłówek Znak"/>
    <w:basedOn w:val="Domylnaczcionkaakapitu"/>
  </w:style>
  <w:style w:type="paragraph" w:styleId="Nagwek">
    <w:name w:val="header"/>
    <w:basedOn w:val="Normalny"/>
    <w:rsid w:val="00274B07"/>
    <w:pPr>
      <w:tabs>
        <w:tab w:val="center" w:pos="4513"/>
        <w:tab w:val="right" w:pos="9026"/>
      </w:tabs>
      <w:suppressAutoHyphens w:val="0"/>
      <w:spacing w:after="0"/>
    </w:pPr>
  </w:style>
  <w:style w:type="character" w:customStyle="1" w:styleId="StopkaZnak">
    <w:name w:val="Stopka Znak"/>
    <w:basedOn w:val="Domylnaczcionkaakapitu"/>
  </w:style>
  <w:style w:type="paragraph" w:styleId="Stopka">
    <w:name w:val="footer"/>
    <w:basedOn w:val="Normalny"/>
    <w:rsid w:val="00274B07"/>
    <w:pPr>
      <w:tabs>
        <w:tab w:val="center" w:pos="4513"/>
        <w:tab w:val="right" w:pos="9026"/>
      </w:tabs>
      <w:suppressAutoHyphens w:val="0"/>
      <w:spacing w:after="0"/>
    </w:pPr>
  </w:style>
  <w:style w:type="paragraph" w:styleId="Tekstdymka">
    <w:name w:val="Balloon Text"/>
    <w:basedOn w:val="Normalny"/>
    <w:rsid w:val="00274B07"/>
    <w:pPr>
      <w:suppressAutoHyphens w:val="0"/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customStyle="1" w:styleId="HeaderChar">
    <w:name w:val="Header Char"/>
    <w:basedOn w:val="Domylnaczcionkaakapitu"/>
  </w:style>
  <w:style w:type="character" w:customStyle="1" w:styleId="FooterChar">
    <w:name w:val="Footer Char"/>
    <w:basedOn w:val="Domylnaczcionkaakapitu"/>
  </w:style>
  <w:style w:type="character" w:customStyle="1" w:styleId="CommentReference">
    <w:name w:val="Comment Reference"/>
    <w:basedOn w:val="Domylnaczcionkaakapitu"/>
    <w:rPr>
      <w:sz w:val="16"/>
      <w:szCs w:val="16"/>
    </w:rPr>
  </w:style>
  <w:style w:type="paragraph" w:customStyle="1" w:styleId="CommentText">
    <w:name w:val="Comment Text"/>
    <w:basedOn w:val="Normalny"/>
    <w:pPr>
      <w:suppressAutoHyphens w:val="0"/>
    </w:pPr>
    <w:rPr>
      <w:sz w:val="20"/>
      <w:szCs w:val="20"/>
    </w:rPr>
  </w:style>
  <w:style w:type="character" w:customStyle="1" w:styleId="CommentTextChar">
    <w:name w:val="Comment Text Char"/>
    <w:basedOn w:val="Domylnaczcionkaakapitu"/>
    <w:rPr>
      <w:sz w:val="20"/>
      <w:szCs w:val="20"/>
    </w:rPr>
  </w:style>
  <w:style w:type="paragraph" w:customStyle="1" w:styleId="CommentSubject">
    <w:name w:val="Comment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customStyle="1" w:styleId="BalloonTextChar">
    <w:name w:val="Balloon Text Char"/>
    <w:basedOn w:val="Domylnaczcionkaakapitu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B7491F"/>
    <w:pPr>
      <w:autoSpaceDN/>
      <w:spacing w:after="0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Agnieszka.baran@disney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12</Pages>
  <Words>1381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Wójcik</dc:creator>
  <cp:keywords/>
  <dc:description/>
  <cp:lastModifiedBy>Klaudia Wójcik</cp:lastModifiedBy>
  <cp:revision>1</cp:revision>
  <dcterms:created xsi:type="dcterms:W3CDTF">2020-03-11T11:00:00Z</dcterms:created>
  <dcterms:modified xsi:type="dcterms:W3CDTF">2020-03-12T09:21:00Z</dcterms:modified>
</cp:coreProperties>
</file>