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4ED9D" w14:textId="77777777" w:rsidR="001371E4" w:rsidRPr="0033225E" w:rsidRDefault="001371E4" w:rsidP="001371E4">
      <w:pPr>
        <w:spacing w:after="0" w:line="240" w:lineRule="auto"/>
        <w:rPr>
          <w:rFonts w:ascii="Arial" w:eastAsia="Times New Roman" w:hAnsi="Arial" w:cs="Arial"/>
          <w:b/>
          <w:color w:val="660099"/>
          <w:sz w:val="24"/>
          <w:szCs w:val="24"/>
          <w:u w:val="single"/>
          <w:shd w:val="clear" w:color="auto" w:fill="FFFFFF"/>
          <w:lang w:eastAsia="pl-PL"/>
        </w:rPr>
      </w:pPr>
    </w:p>
    <w:p w14:paraId="5A9C7FCB" w14:textId="5C6757D9" w:rsidR="001371E4" w:rsidRPr="00880144" w:rsidRDefault="001371E4" w:rsidP="0033225E">
      <w:pPr>
        <w:jc w:val="center"/>
        <w:rPr>
          <w:b/>
          <w:sz w:val="24"/>
          <w:szCs w:val="24"/>
        </w:rPr>
      </w:pPr>
      <w:r w:rsidRPr="00880144">
        <w:rPr>
          <w:b/>
          <w:sz w:val="24"/>
          <w:szCs w:val="24"/>
        </w:rPr>
        <w:t xml:space="preserve">#fryzjerzydlaszpitali – Piotr </w:t>
      </w:r>
      <w:r w:rsidR="00880144" w:rsidRPr="00880144">
        <w:rPr>
          <w:b/>
          <w:sz w:val="24"/>
          <w:szCs w:val="24"/>
        </w:rPr>
        <w:t xml:space="preserve">Sierpiński </w:t>
      </w:r>
      <w:r w:rsidR="0069275B">
        <w:rPr>
          <w:b/>
          <w:sz w:val="24"/>
          <w:szCs w:val="24"/>
        </w:rPr>
        <w:t>zachęca</w:t>
      </w:r>
      <w:r w:rsidR="0069275B" w:rsidRPr="00880144">
        <w:rPr>
          <w:b/>
          <w:sz w:val="24"/>
          <w:szCs w:val="24"/>
        </w:rPr>
        <w:t xml:space="preserve"> </w:t>
      </w:r>
      <w:r w:rsidR="00880144" w:rsidRPr="00880144">
        <w:rPr>
          <w:b/>
          <w:sz w:val="24"/>
          <w:szCs w:val="24"/>
        </w:rPr>
        <w:t>do odd</w:t>
      </w:r>
      <w:r w:rsidRPr="00880144">
        <w:rPr>
          <w:b/>
          <w:sz w:val="24"/>
          <w:szCs w:val="24"/>
        </w:rPr>
        <w:t xml:space="preserve">ania rękawiczek </w:t>
      </w:r>
      <w:r w:rsidR="0033225E" w:rsidRPr="00880144">
        <w:rPr>
          <w:b/>
          <w:sz w:val="24"/>
          <w:szCs w:val="24"/>
        </w:rPr>
        <w:t>personelowi medycznemu</w:t>
      </w:r>
    </w:p>
    <w:p w14:paraId="40DF6DD5" w14:textId="2925ABC1" w:rsidR="001371E4" w:rsidRPr="0033225E" w:rsidRDefault="001371E4" w:rsidP="00F0652D">
      <w:pPr>
        <w:jc w:val="both"/>
        <w:rPr>
          <w:b/>
        </w:rPr>
      </w:pPr>
      <w:r w:rsidRPr="0033225E">
        <w:rPr>
          <w:b/>
        </w:rPr>
        <w:t>16 marca Piotr Sierpiński, stylista fryzur opublikował w swoich mediach społecznościowych post na</w:t>
      </w:r>
      <w:r w:rsidR="0069275B">
        <w:rPr>
          <w:b/>
        </w:rPr>
        <w:t>wołujący</w:t>
      </w:r>
      <w:r w:rsidRPr="0033225E">
        <w:rPr>
          <w:b/>
        </w:rPr>
        <w:t xml:space="preserve"> fryzjerów z całej Polski</w:t>
      </w:r>
      <w:r w:rsidR="00880144">
        <w:rPr>
          <w:b/>
        </w:rPr>
        <w:t xml:space="preserve"> do odd</w:t>
      </w:r>
      <w:r w:rsidRPr="0033225E">
        <w:rPr>
          <w:b/>
        </w:rPr>
        <w:t>ania zapasów rękawiczek jednorazowych do szpitali zakaźnych.</w:t>
      </w:r>
      <w:r w:rsidR="0033225E" w:rsidRPr="0033225E">
        <w:rPr>
          <w:b/>
        </w:rPr>
        <w:t xml:space="preserve"> – </w:t>
      </w:r>
      <w:r w:rsidR="0033225E" w:rsidRPr="0033225E">
        <w:rPr>
          <w:b/>
          <w:i/>
        </w:rPr>
        <w:t>Moje salonowe rękawiczki przez jakiś czas mi się nie przydadzą, za to lekarzom i pielęgniarkom BARDZO‼️</w:t>
      </w:r>
      <w:r w:rsidR="0033225E" w:rsidRPr="0033225E">
        <w:rPr>
          <w:rFonts w:ascii="Segoe UI Symbol" w:hAnsi="Segoe UI Symbol" w:cs="Segoe UI Symbol"/>
          <w:b/>
          <w:i/>
        </w:rPr>
        <w:t>💪</w:t>
      </w:r>
      <w:r w:rsidR="0033225E" w:rsidRPr="0033225E">
        <w:rPr>
          <w:b/>
          <w:i/>
        </w:rPr>
        <w:t xml:space="preserve"> Ja oddaje moje skromne zapasy rękawiczek do szpitala zakaźnego w Poznaniu – </w:t>
      </w:r>
      <w:r w:rsidR="0033225E" w:rsidRPr="0033225E">
        <w:rPr>
          <w:b/>
        </w:rPr>
        <w:t>pisze w poście Piotr Sierpiński.</w:t>
      </w:r>
    </w:p>
    <w:p w14:paraId="56854B1C" w14:textId="253ADEBC" w:rsidR="0033225E" w:rsidRDefault="0033225E" w:rsidP="00F0652D">
      <w:pPr>
        <w:jc w:val="both"/>
      </w:pPr>
      <w:r>
        <w:t>Dynamicznie przyspieszający wzrost zachorowań na koronawirusa w Polsce</w:t>
      </w:r>
      <w:r w:rsidR="004D1A0D">
        <w:t xml:space="preserve"> sprawia, że w szpitalach zaczyna brakować podstawowych elementów ochronnych, takich jak rękawiczki, maseczki, kombinezony czy ochraniacze na obuwie.</w:t>
      </w:r>
      <w:r w:rsidR="00866961">
        <w:t xml:space="preserve"> Potrzebują ich wszyscy pracownicy służby zdrowia – nie tylko lekarze, ale też pielęgniarki, salowe czy diagnostycy, aby móc bezpiecznie pełnić swoje obowiązki. Coraz więcej szpitali i placówek medycznych zwraca się do </w:t>
      </w:r>
      <w:r w:rsidR="0069275B">
        <w:t>odbiorców poprzez m.in. media społecznościowe z prośbą</w:t>
      </w:r>
      <w:r w:rsidR="00866961">
        <w:t xml:space="preserve">  o przekazywanie odzieży ochronnej</w:t>
      </w:r>
      <w:r w:rsidR="00620015">
        <w:t>.</w:t>
      </w:r>
    </w:p>
    <w:p w14:paraId="529F5CFE" w14:textId="77777777" w:rsidR="00175C2C" w:rsidRPr="00175C2C" w:rsidRDefault="00175C2C" w:rsidP="00F0652D">
      <w:pPr>
        <w:jc w:val="both"/>
        <w:rPr>
          <w:b/>
        </w:rPr>
      </w:pPr>
      <w:r w:rsidRPr="00175C2C">
        <w:rPr>
          <w:b/>
        </w:rPr>
        <w:t>Fryzjerzy dla szpitali – siła mediów społecznościowych</w:t>
      </w:r>
    </w:p>
    <w:p w14:paraId="46BF64B9" w14:textId="70D22DBF" w:rsidR="00866961" w:rsidRDefault="00866961" w:rsidP="00F0652D">
      <w:pPr>
        <w:jc w:val="both"/>
      </w:pPr>
      <w:r>
        <w:t xml:space="preserve">W odpowiedzi na obecną sytuację, stylista fryzur z Poznania, Piotr Sierpiński </w:t>
      </w:r>
      <w:r w:rsidR="0069275B">
        <w:t>zainicjował akcję</w:t>
      </w:r>
      <w:r>
        <w:t xml:space="preserve"> </w:t>
      </w:r>
      <w:r w:rsidRPr="00866961">
        <w:t>#</w:t>
      </w:r>
      <w:proofErr w:type="spellStart"/>
      <w:r w:rsidRPr="00866961">
        <w:t>oddajrekawiczki</w:t>
      </w:r>
      <w:proofErr w:type="spellEnd"/>
      <w:r w:rsidRPr="00866961">
        <w:t xml:space="preserve">, #fryzjerzydlaszpitali. W swoich mediach społecznościowych </w:t>
      </w:r>
      <w:r w:rsidR="0069275B">
        <w:t>zachęca</w:t>
      </w:r>
      <w:r w:rsidRPr="00866961">
        <w:t xml:space="preserve"> </w:t>
      </w:r>
      <w:r w:rsidR="00175C2C">
        <w:t>fryzjerów z całej Polski do przekazania</w:t>
      </w:r>
      <w:r w:rsidRPr="00866961">
        <w:t xml:space="preserve"> zapasów rękawiczek </w:t>
      </w:r>
      <w:r w:rsidR="00175C2C">
        <w:t>najbliższej placówce medycznej</w:t>
      </w:r>
      <w:r w:rsidRPr="00866961">
        <w:t xml:space="preserve">, tym bardziej, że w związku z pandemią większość salonów fryzjerskich jest obecnie </w:t>
      </w:r>
      <w:r w:rsidR="00175C2C">
        <w:t>nieczynna</w:t>
      </w:r>
      <w:r w:rsidRPr="00866961">
        <w:t>.</w:t>
      </w:r>
      <w:r w:rsidR="00175C2C">
        <w:t xml:space="preserve"> – </w:t>
      </w:r>
      <w:r w:rsidR="00175C2C" w:rsidRPr="00175C2C">
        <w:rPr>
          <w:i/>
        </w:rPr>
        <w:t>Zamknąłem moje atelier ze względu na bezpieczeństwo zarówno pracowników, jak i klientek. Nie wiem na jak długo, natomiast rękawiczki, które posiadam na pewno mi się nie przydadzą</w:t>
      </w:r>
      <w:r w:rsidR="00175C2C">
        <w:rPr>
          <w:i/>
        </w:rPr>
        <w:t xml:space="preserve"> w najbliższym czasie</w:t>
      </w:r>
      <w:r w:rsidR="00175C2C" w:rsidRPr="00175C2C">
        <w:rPr>
          <w:i/>
        </w:rPr>
        <w:t>. Dlatego zdecydowałem się je oddać personelowi szpitala zakaźnego w Poznaniu. Nie jest ich wiele, ale gdyby do akcji przyłączyli się fryzjerzy z całej Polski</w:t>
      </w:r>
      <w:r w:rsidR="0069275B">
        <w:rPr>
          <w:i/>
        </w:rPr>
        <w:t>,</w:t>
      </w:r>
      <w:r w:rsidR="00175C2C" w:rsidRPr="00175C2C">
        <w:rPr>
          <w:i/>
        </w:rPr>
        <w:t xml:space="preserve"> branża, w której pracuję przyniosłaby realne wsparcie polskiej służbie zdrowia. Mam nadzieję, że to się uda</w:t>
      </w:r>
      <w:r w:rsidR="00175C2C">
        <w:rPr>
          <w:i/>
        </w:rPr>
        <w:t>, szczególnie, że siła mediów społecznościowych jest obecnie większa</w:t>
      </w:r>
      <w:r w:rsidR="0069275B">
        <w:rPr>
          <w:i/>
        </w:rPr>
        <w:t xml:space="preserve"> niż zazwyczaj</w:t>
      </w:r>
      <w:r w:rsidR="00175C2C">
        <w:t xml:space="preserve"> – mówi Piotr Sierpiński.</w:t>
      </w:r>
    </w:p>
    <w:p w14:paraId="3787EEFD" w14:textId="77777777" w:rsidR="00F0652D" w:rsidRPr="00F0652D" w:rsidRDefault="00F0652D" w:rsidP="00F0652D">
      <w:pPr>
        <w:jc w:val="both"/>
        <w:rPr>
          <w:b/>
        </w:rPr>
      </w:pPr>
      <w:r w:rsidRPr="00F0652D">
        <w:rPr>
          <w:b/>
        </w:rPr>
        <w:t xml:space="preserve">Jak </w:t>
      </w:r>
      <w:r>
        <w:rPr>
          <w:b/>
        </w:rPr>
        <w:t>się zaangażować</w:t>
      </w:r>
      <w:r w:rsidRPr="00F0652D">
        <w:rPr>
          <w:b/>
        </w:rPr>
        <w:t>?</w:t>
      </w:r>
    </w:p>
    <w:p w14:paraId="74E83B52" w14:textId="3A32A9F0" w:rsidR="00175C2C" w:rsidRDefault="00175C2C" w:rsidP="00F0652D">
      <w:pPr>
        <w:jc w:val="both"/>
      </w:pPr>
      <w:r>
        <w:t xml:space="preserve">Udział w akcji może wziąć każdy, kto posiada choćby pudełko rękawiczek jednorazowych. Nie można jednak zapominać o bezpieczeństwie. </w:t>
      </w:r>
      <w:r w:rsidR="0069275B">
        <w:t>Przed przekazaniem rękawiczek czy odzieży ochronnej należy najpierw skontaktować się z sekretariatem szpitala lub instytucją, która zajmuje się zbiórką takich produktów w danym rejonie</w:t>
      </w:r>
      <w:r w:rsidR="00F0652D">
        <w:t xml:space="preserve">. Przykładowo w Poznaniu i okolicach </w:t>
      </w:r>
      <w:r w:rsidR="0069275B">
        <w:t>funkcjonuje</w:t>
      </w:r>
      <w:r w:rsidR="00F0652D">
        <w:t xml:space="preserve"> grupa na Facebooku </w:t>
      </w:r>
      <w:r w:rsidR="00F0652D" w:rsidRPr="00F0652D">
        <w:rPr>
          <w:i/>
        </w:rPr>
        <w:t>Potrzeby Szpitali Poznań i okolice na czas Koronawirusa</w:t>
      </w:r>
      <w:r w:rsidR="00F0652D">
        <w:rPr>
          <w:i/>
        </w:rPr>
        <w:t xml:space="preserve">. </w:t>
      </w:r>
      <w:r w:rsidR="00F0652D">
        <w:t xml:space="preserve">To właśnie z jej adminem skontaktował się Piotr Sierpiński i ustalił możliwość bezpiecznego przekazania zapasów rękawiczek. – </w:t>
      </w:r>
      <w:r w:rsidR="00F0652D" w:rsidRPr="00AF3EA2">
        <w:rPr>
          <w:i/>
        </w:rPr>
        <w:t xml:space="preserve">Jeśli jesteś fryzjerem i chcesz </w:t>
      </w:r>
      <w:r w:rsidR="00AF3EA2">
        <w:rPr>
          <w:i/>
        </w:rPr>
        <w:t>oddać rękawiczki lub</w:t>
      </w:r>
      <w:r w:rsidR="00F0652D" w:rsidRPr="00AF3EA2">
        <w:rPr>
          <w:i/>
        </w:rPr>
        <w:t xml:space="preserve"> inne potrzebne środki najbliższemu szpitalowi, a masz problem ze skontaktowaniem się z tą placówką, napisz do mnie na Instagramie lub Facebooku, postaram się pomóc. Sam miałem taki problem. Wynika on przede wszystkim z tego, że szpitale zakaźne pracują teraz na najwyższych obrotach. Warto jednak szukać innych możliwości dotarcia, aby pomóc</w:t>
      </w:r>
      <w:r w:rsidR="00F0652D">
        <w:t xml:space="preserve"> – apeluje Sierpiński, fryzjer z Poznania.</w:t>
      </w:r>
    </w:p>
    <w:p w14:paraId="0C38A9B6" w14:textId="19311A75" w:rsidR="00F0652D" w:rsidRDefault="00F0652D" w:rsidP="00F0652D">
      <w:pPr>
        <w:jc w:val="both"/>
      </w:pPr>
      <w:r>
        <w:t xml:space="preserve">Poza oddaniem rękawiczek, warto opublikować w swoich mediach społecznościowych informację o akcji, aby </w:t>
      </w:r>
      <w:r w:rsidR="00620015">
        <w:t>d</w:t>
      </w:r>
      <w:r>
        <w:t>owiedziało</w:t>
      </w:r>
      <w:r w:rsidR="00620015">
        <w:t xml:space="preserve"> się o niej i mogło przyłączyć możliwie jak najwięcej osób</w:t>
      </w:r>
      <w:r>
        <w:t xml:space="preserve">. </w:t>
      </w:r>
      <w:r w:rsidR="0069275B">
        <w:t xml:space="preserve">Zasięgi zwiększy oznaczanie takiego postu hasztagami </w:t>
      </w:r>
      <w:r w:rsidRPr="00F0652D">
        <w:t>#</w:t>
      </w:r>
      <w:proofErr w:type="spellStart"/>
      <w:r w:rsidRPr="00F0652D">
        <w:t>oddajrekawiczki</w:t>
      </w:r>
      <w:proofErr w:type="spellEnd"/>
      <w:r>
        <w:t xml:space="preserve"> </w:t>
      </w:r>
      <w:r w:rsidRPr="00F0652D">
        <w:t>#</w:t>
      </w:r>
      <w:proofErr w:type="spellStart"/>
      <w:r w:rsidRPr="00F0652D">
        <w:t>pomocdlaszpitali</w:t>
      </w:r>
      <w:proofErr w:type="spellEnd"/>
      <w:r w:rsidR="00AF3EA2">
        <w:t xml:space="preserve"> </w:t>
      </w:r>
      <w:r w:rsidRPr="00F0652D">
        <w:t>#fryzjerzydlaszpitali #</w:t>
      </w:r>
      <w:proofErr w:type="spellStart"/>
      <w:r w:rsidRPr="00F0652D">
        <w:t>koronawirus</w:t>
      </w:r>
      <w:proofErr w:type="spellEnd"/>
      <w:r w:rsidRPr="00F0652D">
        <w:t> #COVID19 #</w:t>
      </w:r>
      <w:proofErr w:type="spellStart"/>
      <w:r w:rsidRPr="00F0652D">
        <w:t>zostanwdomu</w:t>
      </w:r>
      <w:proofErr w:type="spellEnd"/>
      <w:r w:rsidR="0069275B">
        <w:t xml:space="preserve"> </w:t>
      </w:r>
      <w:r>
        <w:t xml:space="preserve"> </w:t>
      </w:r>
      <w:r w:rsidR="0069275B">
        <w:t>oraz oznaczanie innych stylistów fryzur</w:t>
      </w:r>
      <w:r>
        <w:t>.</w:t>
      </w:r>
      <w:r w:rsidR="00DF0733">
        <w:t xml:space="preserve"> </w:t>
      </w:r>
    </w:p>
    <w:p w14:paraId="74D35466" w14:textId="77777777" w:rsidR="00F0652D" w:rsidRDefault="00F0652D" w:rsidP="00F0652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6F7F8BD" wp14:editId="768D6F57">
            <wp:extent cx="6701771" cy="4300282"/>
            <wp:effectExtent l="0" t="0" r="4445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otr_Sierpiński_post_na_IG_oddajrekawiczki_fryzjerzydlaszpital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325" cy="431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D07A" w14:textId="77777777" w:rsidR="00F0652D" w:rsidRPr="00F0652D" w:rsidRDefault="00F0652D" w:rsidP="00866961"/>
    <w:p w14:paraId="54E7E13C" w14:textId="3D0B4171" w:rsidR="00B52C3F" w:rsidRPr="00A7248B" w:rsidRDefault="00B52C3F" w:rsidP="00B52C3F">
      <w:pPr>
        <w:jc w:val="both"/>
        <w:rPr>
          <w:sz w:val="24"/>
          <w:szCs w:val="24"/>
        </w:rPr>
      </w:pPr>
      <w:r w:rsidRPr="00A7248B">
        <w:rPr>
          <w:b/>
          <w:i/>
        </w:rPr>
        <w:t>Piotr Sierpiński</w:t>
      </w:r>
      <w:r w:rsidRPr="00A7248B">
        <w:rPr>
          <w:i/>
        </w:rPr>
        <w:t xml:space="preserve"> to stylista fryzur, podchodzący do swojej pracy z ogromną pasją i zaangażowaniem. Posiada 13 lat doświadczenia w zawodzie, a jego specjalizacja to zagęszczanie i przedłużanie włosów. Jest właścicielem luksusowego atelier </w:t>
      </w:r>
      <w:hyperlink r:id="rId7" w:history="1">
        <w:r w:rsidRPr="00A7248B">
          <w:rPr>
            <w:rStyle w:val="Hipercze"/>
            <w:i/>
          </w:rPr>
          <w:t>Piotr Sierpiński, Hair</w:t>
        </w:r>
      </w:hyperlink>
      <w:bookmarkStart w:id="0" w:name="_GoBack"/>
      <w:bookmarkEnd w:id="0"/>
      <w:r w:rsidRPr="00A7248B">
        <w:rPr>
          <w:i/>
        </w:rPr>
        <w:t xml:space="preserve"> w Poznaniu, uznanego przez magazyn Gala za Najlepsze Miejsce Beauty 2019</w:t>
      </w:r>
      <w:r w:rsidRPr="00A7248B">
        <w:rPr>
          <w:sz w:val="24"/>
          <w:szCs w:val="24"/>
        </w:rPr>
        <w:t>.</w:t>
      </w:r>
    </w:p>
    <w:p w14:paraId="5EB8A1F9" w14:textId="77777777" w:rsidR="00B52C3F" w:rsidRDefault="00B52C3F" w:rsidP="00B52C3F">
      <w:pPr>
        <w:pStyle w:val="NormalnyWeb"/>
        <w:shd w:val="clear" w:color="auto" w:fill="FFFFFF"/>
        <w:spacing w:before="0" w:beforeAutospacing="0" w:after="0" w:afterAutospacing="0"/>
        <w:ind w:right="120"/>
        <w:jc w:val="both"/>
        <w:rPr>
          <w:rFonts w:asciiTheme="minorHAnsi" w:hAnsiTheme="minorHAnsi" w:cs="Calibri"/>
          <w:sz w:val="22"/>
          <w:szCs w:val="22"/>
        </w:rPr>
      </w:pPr>
    </w:p>
    <w:p w14:paraId="6C2AABDD" w14:textId="77777777" w:rsidR="00B52C3F" w:rsidRDefault="00B52C3F" w:rsidP="00B52C3F">
      <w:pPr>
        <w:pStyle w:val="NormalnyWeb"/>
        <w:shd w:val="clear" w:color="auto" w:fill="FFFFFF"/>
        <w:spacing w:before="0" w:beforeAutospacing="0" w:after="0" w:afterAutospacing="0"/>
        <w:ind w:right="1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Kontakt dla mediów</w:t>
      </w:r>
    </w:p>
    <w:p w14:paraId="3C103865" w14:textId="77777777" w:rsidR="00B52C3F" w:rsidRDefault="00B52C3F" w:rsidP="00B52C3F">
      <w:pPr>
        <w:pStyle w:val="NormalnyWeb"/>
        <w:shd w:val="clear" w:color="auto" w:fill="FFFFFF"/>
        <w:spacing w:before="0" w:beforeAutospacing="0" w:after="0" w:afterAutospacing="0"/>
        <w:ind w:right="1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Ewelina Jaskuła</w:t>
      </w:r>
    </w:p>
    <w:p w14:paraId="129FC93E" w14:textId="55503EF3" w:rsidR="00377A1D" w:rsidRPr="001E2326" w:rsidRDefault="00B52C3F" w:rsidP="00B52C3F">
      <w:r w:rsidRPr="0066756A">
        <w:t>Tel: +48 665 339 877</w:t>
      </w:r>
      <w:r w:rsidRPr="0066756A">
        <w:br/>
        <w:t>E-mail: </w:t>
      </w:r>
      <w:hyperlink r:id="rId8" w:tgtFrame="_blank" w:history="1">
        <w:r w:rsidRPr="00385FFC">
          <w:rPr>
            <w:rStyle w:val="Hipercze"/>
          </w:rPr>
          <w:t>ewelina.jaskula@goodonepr.pl</w:t>
        </w:r>
      </w:hyperlink>
    </w:p>
    <w:sectPr w:rsidR="00377A1D" w:rsidRPr="001E2326" w:rsidSect="00AD63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567" w:bottom="0" w:left="567" w:header="709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C06CA5" w16cid:durableId="221B3363"/>
  <w16cid:commentId w16cid:paraId="524724E5" w16cid:durableId="221B30EE"/>
  <w16cid:commentId w16cid:paraId="1A0D4955" w16cid:durableId="221B3138"/>
  <w16cid:commentId w16cid:paraId="788DEA0C" w16cid:durableId="221B3181"/>
  <w16cid:commentId w16cid:paraId="38145DFB" w16cid:durableId="221B3191"/>
  <w16cid:commentId w16cid:paraId="653D4B08" w16cid:durableId="221B31CE"/>
  <w16cid:commentId w16cid:paraId="162AE393" w16cid:durableId="221B30C5"/>
  <w16cid:commentId w16cid:paraId="60A32CA8" w16cid:durableId="221B31EC"/>
  <w16cid:commentId w16cid:paraId="2FF3EA90" w16cid:durableId="221B320C"/>
  <w16cid:commentId w16cid:paraId="46E240AF" w16cid:durableId="221B326A"/>
  <w16cid:commentId w16cid:paraId="2C0F71D0" w16cid:durableId="221B32E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330ED" w14:textId="77777777" w:rsidR="00AA5474" w:rsidRDefault="00AA5474" w:rsidP="00AD633C">
      <w:pPr>
        <w:spacing w:after="0" w:line="240" w:lineRule="auto"/>
      </w:pPr>
      <w:r>
        <w:separator/>
      </w:r>
    </w:p>
  </w:endnote>
  <w:endnote w:type="continuationSeparator" w:id="0">
    <w:p w14:paraId="50B2B0FE" w14:textId="77777777" w:rsidR="00AA5474" w:rsidRDefault="00AA5474" w:rsidP="00AD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BDC71" w14:textId="77777777" w:rsidR="001E2326" w:rsidRDefault="001E23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784B6" w14:textId="77777777" w:rsidR="00AD633C" w:rsidRPr="00AD633C" w:rsidRDefault="006162BD" w:rsidP="00AD633C">
    <w:pPr>
      <w:pStyle w:val="Stopka"/>
      <w:ind w:left="-567" w:right="-567"/>
    </w:pPr>
    <w:r>
      <w:rPr>
        <w:noProof/>
        <w:lang w:eastAsia="pl-PL"/>
      </w:rPr>
      <w:drawing>
        <wp:inline distT="0" distB="0" distL="0" distR="0" wp14:anchorId="69249C56" wp14:editId="3C8E7F56">
          <wp:extent cx="7560000" cy="1432413"/>
          <wp:effectExtent l="0" t="0" r="317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s_stopk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DAE47" w14:textId="77777777" w:rsidR="001E2326" w:rsidRDefault="001E23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B2DA8" w14:textId="77777777" w:rsidR="00AA5474" w:rsidRDefault="00AA5474" w:rsidP="00AD633C">
      <w:pPr>
        <w:spacing w:after="0" w:line="240" w:lineRule="auto"/>
      </w:pPr>
      <w:r>
        <w:separator/>
      </w:r>
    </w:p>
  </w:footnote>
  <w:footnote w:type="continuationSeparator" w:id="0">
    <w:p w14:paraId="7308A9D7" w14:textId="77777777" w:rsidR="00AA5474" w:rsidRDefault="00AA5474" w:rsidP="00AD6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521CD" w14:textId="77777777" w:rsidR="001E2326" w:rsidRDefault="00902A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1999906D" wp14:editId="334662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Obraz 2" descr="ps_tl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s_tl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C34CD" w14:textId="77777777" w:rsidR="00AD633C" w:rsidRDefault="00902AA3" w:rsidP="00AD633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2E4C8EA2" wp14:editId="4A08B3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Obraz 3" descr="ps_tl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s_tl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33C">
      <w:rPr>
        <w:noProof/>
        <w:lang w:eastAsia="pl-PL"/>
      </w:rPr>
      <w:drawing>
        <wp:inline distT="0" distB="0" distL="0" distR="0" wp14:anchorId="4AD9DB89" wp14:editId="22C7E18D">
          <wp:extent cx="2133604" cy="536449"/>
          <wp:effectExtent l="0" t="0" r="0" b="0"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iotr_Sierpinski_hair_700px-czarn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4" cy="536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B47" w14:textId="77777777" w:rsidR="001E2326" w:rsidRDefault="00AA5474">
    <w:pPr>
      <w:pStyle w:val="Nagwek"/>
    </w:pPr>
    <w:r>
      <w:rPr>
        <w:noProof/>
        <w:lang w:eastAsia="pl-PL"/>
      </w:rPr>
      <w:pict w14:anchorId="41B7D5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s_tlo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AA3"/>
    <w:rsid w:val="001371E4"/>
    <w:rsid w:val="00175C2C"/>
    <w:rsid w:val="001E2326"/>
    <w:rsid w:val="0033225E"/>
    <w:rsid w:val="00377A1D"/>
    <w:rsid w:val="00422C50"/>
    <w:rsid w:val="004D1A0D"/>
    <w:rsid w:val="005868B2"/>
    <w:rsid w:val="006162BD"/>
    <w:rsid w:val="00620015"/>
    <w:rsid w:val="00671C2B"/>
    <w:rsid w:val="0069275B"/>
    <w:rsid w:val="00866961"/>
    <w:rsid w:val="00880144"/>
    <w:rsid w:val="00902AA3"/>
    <w:rsid w:val="00A052D2"/>
    <w:rsid w:val="00A11080"/>
    <w:rsid w:val="00AA5474"/>
    <w:rsid w:val="00AD633C"/>
    <w:rsid w:val="00AF3EA2"/>
    <w:rsid w:val="00B165E6"/>
    <w:rsid w:val="00B52C3F"/>
    <w:rsid w:val="00C957C2"/>
    <w:rsid w:val="00D46084"/>
    <w:rsid w:val="00DF0733"/>
    <w:rsid w:val="00E80892"/>
    <w:rsid w:val="00EE4470"/>
    <w:rsid w:val="00F0652D"/>
    <w:rsid w:val="00F9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2E5BD3C"/>
  <w15:chartTrackingRefBased/>
  <w15:docId w15:val="{502B4EC3-E366-4D6D-BB2B-503709BA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371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6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633C"/>
  </w:style>
  <w:style w:type="paragraph" w:styleId="Stopka">
    <w:name w:val="footer"/>
    <w:basedOn w:val="Normalny"/>
    <w:link w:val="StopkaZnak"/>
    <w:uiPriority w:val="99"/>
    <w:unhideWhenUsed/>
    <w:rsid w:val="00AD63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633C"/>
  </w:style>
  <w:style w:type="character" w:customStyle="1" w:styleId="Nagwek3Znak">
    <w:name w:val="Nagłówek 3 Znak"/>
    <w:basedOn w:val="Domylnaczcionkaakapitu"/>
    <w:link w:val="Nagwek3"/>
    <w:uiPriority w:val="9"/>
    <w:rsid w:val="001371E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unhideWhenUsed/>
    <w:rsid w:val="001371E4"/>
    <w:rPr>
      <w:color w:val="0000FF"/>
      <w:u w:val="single"/>
    </w:rPr>
  </w:style>
  <w:style w:type="character" w:customStyle="1" w:styleId="6qdm">
    <w:name w:val="_6qdm"/>
    <w:basedOn w:val="Domylnaczcionkaakapitu"/>
    <w:rsid w:val="0033225E"/>
  </w:style>
  <w:style w:type="character" w:styleId="Odwoaniedokomentarza">
    <w:name w:val="annotation reference"/>
    <w:basedOn w:val="Domylnaczcionkaakapitu"/>
    <w:uiPriority w:val="99"/>
    <w:semiHidden/>
    <w:unhideWhenUsed/>
    <w:rsid w:val="00AF3E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3E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3E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3E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3EA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3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EA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B5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7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welina.jaskula@goodonepr.pl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piotrsierpinski.pl/" TargetMode="Externa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odOnePR\Downloads\ps_papier_firmowy_A4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ps_papier_firmowy_A4.dotx</Template>
  <TotalTime>46</TotalTime>
  <Pages>1</Pages>
  <Words>565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</dc:creator>
  <cp:keywords/>
  <dc:description/>
  <cp:lastModifiedBy>GoodOnePR</cp:lastModifiedBy>
  <cp:revision>6</cp:revision>
  <dcterms:created xsi:type="dcterms:W3CDTF">2020-03-17T11:44:00Z</dcterms:created>
  <dcterms:modified xsi:type="dcterms:W3CDTF">2020-03-17T13:01:00Z</dcterms:modified>
</cp:coreProperties>
</file>