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21DDA" w14:textId="15A6650E" w:rsidR="00995229" w:rsidRPr="000274B8" w:rsidRDefault="00995229" w:rsidP="00A05898">
      <w:pPr>
        <w:jc w:val="center"/>
        <w:rPr>
          <w:rFonts w:ascii="Dyson Futura Book" w:eastAsia="Futura Lt BT" w:hAnsi="Dyson Futura Book"/>
          <w:b/>
          <w:bCs/>
          <w:sz w:val="28"/>
          <w:szCs w:val="28"/>
          <w:lang w:val="pl-PL"/>
        </w:rPr>
      </w:pPr>
      <w:bookmarkStart w:id="0" w:name="_Hlk77757815"/>
      <w:r w:rsidRPr="000274B8">
        <w:rPr>
          <w:rFonts w:ascii="Dyson Futura Book" w:eastAsia="Futura Lt BT" w:hAnsi="Dyson Futura Book"/>
          <w:b/>
          <w:bCs/>
          <w:sz w:val="28"/>
          <w:szCs w:val="28"/>
          <w:lang w:val="pl-PL"/>
        </w:rPr>
        <w:t xml:space="preserve">Dyson Demo Zone w </w:t>
      </w:r>
      <w:r w:rsidR="0000588A" w:rsidRPr="000274B8">
        <w:rPr>
          <w:rFonts w:ascii="Dyson Futura Book" w:eastAsia="Futura Lt BT" w:hAnsi="Dyson Futura Book"/>
          <w:b/>
          <w:bCs/>
          <w:sz w:val="28"/>
          <w:szCs w:val="28"/>
          <w:lang w:val="pl-PL"/>
        </w:rPr>
        <w:t>Atrium</w:t>
      </w:r>
      <w:r w:rsidRPr="000274B8">
        <w:rPr>
          <w:rFonts w:ascii="Dyson Futura Book" w:eastAsia="Futura Lt BT" w:hAnsi="Dyson Futura Book"/>
          <w:b/>
          <w:bCs/>
          <w:sz w:val="28"/>
          <w:szCs w:val="28"/>
          <w:lang w:val="pl-PL"/>
        </w:rPr>
        <w:t xml:space="preserve"> Promenada</w:t>
      </w:r>
      <w:r w:rsidR="00A05898" w:rsidRPr="000274B8">
        <w:rPr>
          <w:rFonts w:ascii="Dyson Futura Book" w:eastAsia="Futura Lt BT" w:hAnsi="Dyson Futura Book"/>
          <w:b/>
          <w:bCs/>
          <w:sz w:val="28"/>
          <w:szCs w:val="28"/>
          <w:lang w:val="pl-PL"/>
        </w:rPr>
        <w:t xml:space="preserve"> </w:t>
      </w:r>
    </w:p>
    <w:p w14:paraId="6F23CD49" w14:textId="77777777" w:rsidR="008D6383" w:rsidRPr="000274B8" w:rsidRDefault="008D6383" w:rsidP="00A017F2">
      <w:pPr>
        <w:jc w:val="both"/>
        <w:rPr>
          <w:rFonts w:ascii="Dyson Futura Book" w:eastAsia="Futura Lt BT" w:hAnsi="Dyson Futura Book"/>
          <w:lang w:val="pl-PL"/>
        </w:rPr>
      </w:pPr>
    </w:p>
    <w:p w14:paraId="18E83EDF" w14:textId="5AD36D2B" w:rsidR="008D6383" w:rsidRPr="000274B8" w:rsidRDefault="0000588A" w:rsidP="008D6383">
      <w:pPr>
        <w:jc w:val="both"/>
        <w:rPr>
          <w:rFonts w:ascii="Dyson Futura Book" w:eastAsia="Futura Lt BT" w:hAnsi="Dyson Futura Book"/>
          <w:b/>
          <w:bCs/>
          <w:sz w:val="22"/>
          <w:szCs w:val="22"/>
          <w:lang w:val="pl-PL"/>
        </w:rPr>
      </w:pPr>
      <w:r w:rsidRPr="000274B8">
        <w:rPr>
          <w:rFonts w:ascii="Dyson Futura Book" w:eastAsia="Futura Lt BT" w:hAnsi="Dyson Futura Book"/>
          <w:b/>
          <w:bCs/>
          <w:sz w:val="22"/>
          <w:szCs w:val="22"/>
          <w:lang w:val="pl-PL"/>
        </w:rPr>
        <w:t>W lipcu</w:t>
      </w:r>
      <w:r w:rsidR="00995229" w:rsidRPr="000274B8">
        <w:rPr>
          <w:rFonts w:ascii="Dyson Futura Book" w:eastAsia="Futura Lt BT" w:hAnsi="Dyson Futura Book"/>
          <w:b/>
          <w:bCs/>
          <w:sz w:val="22"/>
          <w:szCs w:val="22"/>
          <w:lang w:val="pl-PL"/>
        </w:rPr>
        <w:t xml:space="preserve"> 2021</w:t>
      </w:r>
      <w:r w:rsidR="00A05898" w:rsidRPr="000274B8">
        <w:rPr>
          <w:rFonts w:ascii="Dyson Futura Book" w:eastAsia="Futura Lt BT" w:hAnsi="Dyson Futura Book"/>
          <w:b/>
          <w:bCs/>
          <w:sz w:val="22"/>
          <w:szCs w:val="22"/>
          <w:lang w:val="pl-PL"/>
        </w:rPr>
        <w:t>r. marka Dyson otworzyła</w:t>
      </w:r>
      <w:r w:rsidR="0033397C" w:rsidRPr="000274B8">
        <w:rPr>
          <w:rFonts w:ascii="Dyson Futura Book" w:eastAsia="Futura Lt BT" w:hAnsi="Dyson Futura Book"/>
          <w:b/>
          <w:bCs/>
          <w:sz w:val="22"/>
          <w:szCs w:val="22"/>
          <w:lang w:val="pl-PL"/>
        </w:rPr>
        <w:t xml:space="preserve"> pierwszy</w:t>
      </w:r>
      <w:r w:rsidR="0033397C" w:rsidRPr="000274B8">
        <w:rPr>
          <w:lang w:val="pl-PL"/>
        </w:rPr>
        <w:t xml:space="preserve"> </w:t>
      </w:r>
      <w:r w:rsidR="0033397C" w:rsidRPr="000274B8">
        <w:rPr>
          <w:rFonts w:ascii="Dyson Futura Book" w:eastAsia="Futura Lt BT" w:hAnsi="Dyson Futura Book"/>
          <w:b/>
          <w:bCs/>
          <w:sz w:val="22"/>
          <w:szCs w:val="22"/>
          <w:lang w:val="pl-PL"/>
        </w:rPr>
        <w:t xml:space="preserve">po prawej stronie Wisły </w:t>
      </w:r>
      <w:r w:rsidR="00A05898" w:rsidRPr="000274B8">
        <w:rPr>
          <w:rFonts w:ascii="Dyson Futura Book" w:eastAsia="Futura Lt BT" w:hAnsi="Dyson Futura Book"/>
          <w:b/>
          <w:bCs/>
          <w:sz w:val="22"/>
          <w:szCs w:val="22"/>
          <w:lang w:val="pl-PL"/>
        </w:rPr>
        <w:t xml:space="preserve">Demo Zone w centrum handlowym </w:t>
      </w:r>
      <w:r w:rsidRPr="000274B8">
        <w:rPr>
          <w:rFonts w:ascii="Dyson Futura Book" w:eastAsia="Futura Lt BT" w:hAnsi="Dyson Futura Book"/>
          <w:b/>
          <w:bCs/>
          <w:sz w:val="22"/>
          <w:szCs w:val="22"/>
          <w:lang w:val="pl-PL"/>
        </w:rPr>
        <w:t>Atrium</w:t>
      </w:r>
      <w:r w:rsidR="00A05898" w:rsidRPr="000274B8">
        <w:rPr>
          <w:rFonts w:ascii="Dyson Futura Book" w:eastAsia="Futura Lt BT" w:hAnsi="Dyson Futura Book"/>
          <w:b/>
          <w:bCs/>
          <w:sz w:val="22"/>
          <w:szCs w:val="22"/>
          <w:lang w:val="pl-PL"/>
        </w:rPr>
        <w:t xml:space="preserve"> Promenada na warszawskiej Pradze. Jest to szósty w Polsce i trzeci w Warszawie punkt stacjonarny, gdzie można obejrzeć i kupić urządzenia marki </w:t>
      </w:r>
      <w:r w:rsidR="00C7518C" w:rsidRPr="000274B8">
        <w:rPr>
          <w:rFonts w:ascii="Dyson Futura Book" w:eastAsia="Futura Lt BT" w:hAnsi="Dyson Futura Book"/>
          <w:b/>
          <w:bCs/>
          <w:sz w:val="22"/>
          <w:szCs w:val="22"/>
          <w:lang w:val="pl-PL"/>
        </w:rPr>
        <w:t>– odkurzacze bezprzewodowe, suszarki do włosów, wentylatory, oczyszczacze i nawilżacze powietrza.</w:t>
      </w:r>
    </w:p>
    <w:p w14:paraId="36DB6544" w14:textId="77777777" w:rsidR="00275C84" w:rsidRPr="000274B8" w:rsidRDefault="00275C84" w:rsidP="00275C84">
      <w:pPr>
        <w:jc w:val="center"/>
        <w:rPr>
          <w:rFonts w:ascii="Dyson Futura Book" w:eastAsia="Futura Lt BT" w:hAnsi="Dyson Futura Book"/>
          <w:b/>
          <w:bCs/>
          <w:lang w:val="pl-PL"/>
        </w:rPr>
      </w:pPr>
    </w:p>
    <w:p w14:paraId="05DA326D" w14:textId="2E9046C8" w:rsidR="00275C84" w:rsidRPr="000274B8" w:rsidRDefault="00275C84" w:rsidP="00275C84">
      <w:pPr>
        <w:jc w:val="center"/>
        <w:rPr>
          <w:rFonts w:ascii="Dyson Futura Book" w:eastAsia="Futura Lt BT" w:hAnsi="Dyson Futura Book"/>
          <w:b/>
          <w:bCs/>
          <w:lang w:val="pl-PL"/>
        </w:rPr>
      </w:pPr>
      <w:r w:rsidRPr="000274B8">
        <w:rPr>
          <w:rFonts w:ascii="Dyson Futura Book" w:hAnsi="Dyson Futura Book"/>
          <w:noProof/>
        </w:rPr>
        <w:drawing>
          <wp:inline distT="0" distB="0" distL="0" distR="0" wp14:anchorId="7DD3ADCA" wp14:editId="2B8AEFC0">
            <wp:extent cx="5380990" cy="3828420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545" cy="382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9C585" w14:textId="7FAB64FE" w:rsidR="00995229" w:rsidRPr="000274B8" w:rsidRDefault="00995229" w:rsidP="008D6383">
      <w:pPr>
        <w:jc w:val="both"/>
        <w:rPr>
          <w:rFonts w:ascii="Dyson Futura Book" w:eastAsia="Futura Lt BT" w:hAnsi="Dyson Futura Book"/>
          <w:lang w:val="pl-PL"/>
        </w:rPr>
      </w:pPr>
    </w:p>
    <w:p w14:paraId="6D4E50C4" w14:textId="77777777" w:rsidR="00995229" w:rsidRPr="000274B8" w:rsidRDefault="00995229" w:rsidP="008D6383">
      <w:pPr>
        <w:jc w:val="both"/>
        <w:rPr>
          <w:rFonts w:ascii="Dyson Futura Book" w:eastAsia="Futura Lt BT" w:hAnsi="Dyson Futura Book"/>
          <w:lang w:val="pl-PL"/>
        </w:rPr>
      </w:pPr>
    </w:p>
    <w:p w14:paraId="5E02EC7A" w14:textId="1B2B52B4" w:rsidR="00550CDA" w:rsidRPr="000274B8" w:rsidRDefault="008547DB" w:rsidP="008D6383">
      <w:pPr>
        <w:jc w:val="both"/>
        <w:rPr>
          <w:rFonts w:ascii="Dyson Futura Book" w:eastAsia="Futura Lt BT" w:hAnsi="Dyson Futura Book"/>
          <w:b/>
          <w:bCs/>
          <w:sz w:val="22"/>
          <w:szCs w:val="22"/>
          <w:lang w:val="pl-PL"/>
        </w:rPr>
      </w:pPr>
      <w:r w:rsidRPr="000274B8">
        <w:rPr>
          <w:rFonts w:ascii="Dyson Futura Book" w:eastAsia="Futura Lt BT" w:hAnsi="Dyson Futura Book"/>
          <w:b/>
          <w:bCs/>
          <w:sz w:val="22"/>
          <w:szCs w:val="22"/>
          <w:lang w:val="pl-PL"/>
        </w:rPr>
        <w:t xml:space="preserve">Najnowsza </w:t>
      </w:r>
      <w:r w:rsidR="0000588A" w:rsidRPr="000274B8">
        <w:rPr>
          <w:rFonts w:ascii="Dyson Futura Book" w:eastAsia="Futura Lt BT" w:hAnsi="Dyson Futura Book"/>
          <w:b/>
          <w:bCs/>
          <w:sz w:val="22"/>
          <w:szCs w:val="22"/>
          <w:lang w:val="pl-PL"/>
        </w:rPr>
        <w:t>technologia</w:t>
      </w:r>
      <w:r w:rsidRPr="000274B8">
        <w:rPr>
          <w:rFonts w:ascii="Dyson Futura Book" w:eastAsia="Futura Lt BT" w:hAnsi="Dyson Futura Book"/>
          <w:b/>
          <w:bCs/>
          <w:sz w:val="22"/>
          <w:szCs w:val="22"/>
          <w:lang w:val="pl-PL"/>
        </w:rPr>
        <w:t xml:space="preserve"> na warszawskiej Pradze</w:t>
      </w:r>
    </w:p>
    <w:p w14:paraId="55BEB0CC" w14:textId="77777777" w:rsidR="00550CDA" w:rsidRPr="000274B8" w:rsidRDefault="00550CDA" w:rsidP="008D6383">
      <w:pPr>
        <w:jc w:val="both"/>
        <w:rPr>
          <w:rFonts w:ascii="Dyson Futura Book" w:eastAsia="Futura Lt BT" w:hAnsi="Dyson Futura Book"/>
          <w:b/>
          <w:bCs/>
          <w:sz w:val="22"/>
          <w:szCs w:val="22"/>
          <w:lang w:val="pl-PL"/>
        </w:rPr>
      </w:pPr>
    </w:p>
    <w:p w14:paraId="2DFA7F93" w14:textId="03FC0F19" w:rsidR="00761F37" w:rsidRPr="000274B8" w:rsidRDefault="008547DB" w:rsidP="008D6383">
      <w:pPr>
        <w:jc w:val="both"/>
        <w:rPr>
          <w:rFonts w:ascii="Dyson Futura Book" w:eastAsia="Futura Lt BT" w:hAnsi="Dyson Futura Book"/>
          <w:sz w:val="22"/>
          <w:szCs w:val="22"/>
          <w:lang w:val="pl-PL"/>
        </w:rPr>
      </w:pPr>
      <w:r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Marka Dyson słynąca nie tylko z </w:t>
      </w:r>
      <w:r w:rsidR="0000588A" w:rsidRPr="000274B8">
        <w:rPr>
          <w:rFonts w:ascii="Dyson Futura Book" w:eastAsia="Futura Lt BT" w:hAnsi="Dyson Futura Book"/>
          <w:sz w:val="22"/>
          <w:szCs w:val="22"/>
          <w:lang w:val="pl-PL"/>
        </w:rPr>
        <w:t>zastosowania</w:t>
      </w:r>
      <w:r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 najnowszych technologii, ale również </w:t>
      </w:r>
      <w:r w:rsidR="00550CDA" w:rsidRPr="000274B8">
        <w:rPr>
          <w:rFonts w:ascii="Dyson Futura Book" w:eastAsia="Futura Lt BT" w:hAnsi="Dyson Futura Book"/>
          <w:sz w:val="22"/>
          <w:szCs w:val="22"/>
          <w:lang w:val="pl-PL"/>
        </w:rPr>
        <w:t>unikatowego</w:t>
      </w:r>
      <w:r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 designu sprzętów</w:t>
      </w:r>
      <w:r w:rsidR="008D6383"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 otworzyła </w:t>
      </w:r>
      <w:r w:rsidR="0000588A" w:rsidRPr="000274B8">
        <w:rPr>
          <w:rFonts w:ascii="Dyson Futura Book" w:eastAsia="Futura Lt BT" w:hAnsi="Dyson Futura Book"/>
          <w:sz w:val="22"/>
          <w:szCs w:val="22"/>
          <w:lang w:val="pl-PL"/>
        </w:rPr>
        <w:t>kolejny</w:t>
      </w:r>
      <w:r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 w Warszawie</w:t>
      </w:r>
      <w:r w:rsidR="008D6383"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 </w:t>
      </w:r>
      <w:r w:rsidR="00354D4B">
        <w:rPr>
          <w:rFonts w:ascii="Dyson Futura Book" w:eastAsia="Futura Lt BT" w:hAnsi="Dyson Futura Book"/>
          <w:sz w:val="22"/>
          <w:szCs w:val="22"/>
          <w:lang w:val="pl-PL"/>
        </w:rPr>
        <w:t>firmow</w:t>
      </w:r>
      <w:r w:rsidR="00266F6A">
        <w:rPr>
          <w:rFonts w:ascii="Dyson Futura Book" w:eastAsia="Futura Lt BT" w:hAnsi="Dyson Futura Book"/>
          <w:sz w:val="22"/>
          <w:szCs w:val="22"/>
          <w:lang w:val="pl-PL"/>
        </w:rPr>
        <w:t>y</w:t>
      </w:r>
      <w:r w:rsidR="00354D4B">
        <w:rPr>
          <w:rFonts w:ascii="Dyson Futura Book" w:eastAsia="Futura Lt BT" w:hAnsi="Dyson Futura Book"/>
          <w:sz w:val="22"/>
          <w:szCs w:val="22"/>
          <w:lang w:val="pl-PL"/>
        </w:rPr>
        <w:t xml:space="preserve"> </w:t>
      </w:r>
      <w:r w:rsidR="008D6383" w:rsidRPr="000274B8">
        <w:rPr>
          <w:rFonts w:ascii="Dyson Futura Book" w:eastAsia="Futura Lt BT" w:hAnsi="Dyson Futura Book"/>
          <w:sz w:val="22"/>
          <w:szCs w:val="22"/>
          <w:lang w:val="pl-PL"/>
        </w:rPr>
        <w:t>punkt sprzedaży</w:t>
      </w:r>
      <w:r w:rsidR="00761F37"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 </w:t>
      </w:r>
      <w:r w:rsidR="0000588A" w:rsidRPr="000274B8">
        <w:rPr>
          <w:rFonts w:ascii="Dyson Futura Book" w:eastAsia="Futura Lt BT" w:hAnsi="Dyson Futura Book"/>
          <w:sz w:val="22"/>
          <w:szCs w:val="22"/>
          <w:lang w:val="pl-PL"/>
        </w:rPr>
        <w:t>stacjonarnej</w:t>
      </w:r>
      <w:r w:rsidR="008D6383"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. </w:t>
      </w:r>
      <w:r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Dyson nieustannie dąży </w:t>
      </w:r>
      <w:r w:rsidR="00550CDA" w:rsidRPr="000274B8">
        <w:rPr>
          <w:rFonts w:ascii="Dyson Futura Book" w:eastAsia="Futura Lt BT" w:hAnsi="Dyson Futura Book"/>
          <w:sz w:val="22"/>
          <w:szCs w:val="22"/>
          <w:lang w:val="pl-PL"/>
        </w:rPr>
        <w:t>innowacyjności</w:t>
      </w:r>
      <w:r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 rozwiązań</w:t>
      </w:r>
      <w:r w:rsidR="00761F37"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 we wszystkich projektowanych urządzeniach</w:t>
      </w:r>
      <w:r w:rsidR="00275C84"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. </w:t>
      </w:r>
      <w:r w:rsidR="0000588A" w:rsidRPr="000274B8">
        <w:rPr>
          <w:rFonts w:ascii="Dyson Futura Book" w:eastAsia="Futura Lt BT" w:hAnsi="Dyson Futura Book"/>
          <w:sz w:val="22"/>
          <w:szCs w:val="22"/>
          <w:lang w:val="pl-PL"/>
        </w:rPr>
        <w:t>W</w:t>
      </w:r>
      <w:r w:rsidR="008D6383"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 </w:t>
      </w:r>
      <w:r w:rsidRPr="000274B8">
        <w:rPr>
          <w:rFonts w:ascii="Dyson Futura Book" w:eastAsia="Futura Lt BT" w:hAnsi="Dyson Futura Book"/>
          <w:sz w:val="22"/>
          <w:szCs w:val="22"/>
          <w:lang w:val="pl-PL"/>
        </w:rPr>
        <w:t>Dyson Demo Zone</w:t>
      </w:r>
      <w:r w:rsidR="008D6383"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 dostępne są </w:t>
      </w:r>
      <w:r w:rsidR="0000588A" w:rsidRPr="000274B8">
        <w:rPr>
          <w:rFonts w:ascii="Dyson Futura Book" w:eastAsia="Futura Lt BT" w:hAnsi="Dyson Futura Book"/>
          <w:sz w:val="22"/>
          <w:szCs w:val="22"/>
          <w:lang w:val="pl-PL"/>
        </w:rPr>
        <w:t>wybrane</w:t>
      </w:r>
      <w:r w:rsidR="008D6383"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 urządzenia marki</w:t>
      </w:r>
      <w:r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 z trzech kategorii produktowych: </w:t>
      </w:r>
      <w:proofErr w:type="spellStart"/>
      <w:r w:rsidRPr="000274B8">
        <w:rPr>
          <w:rFonts w:ascii="Dyson Futura Book" w:eastAsia="Futura Lt BT" w:hAnsi="Dyson Futura Book"/>
          <w:i/>
          <w:iCs/>
          <w:sz w:val="22"/>
          <w:szCs w:val="22"/>
          <w:lang w:val="pl-PL"/>
        </w:rPr>
        <w:t>Floor</w:t>
      </w:r>
      <w:proofErr w:type="spellEnd"/>
      <w:r w:rsidRPr="000274B8">
        <w:rPr>
          <w:rFonts w:ascii="Dyson Futura Book" w:eastAsia="Futura Lt BT" w:hAnsi="Dyson Futura Book"/>
          <w:i/>
          <w:iCs/>
          <w:sz w:val="22"/>
          <w:szCs w:val="22"/>
          <w:lang w:val="pl-PL"/>
        </w:rPr>
        <w:t xml:space="preserve"> </w:t>
      </w:r>
      <w:proofErr w:type="spellStart"/>
      <w:r w:rsidRPr="000274B8">
        <w:rPr>
          <w:rFonts w:ascii="Dyson Futura Book" w:eastAsia="Futura Lt BT" w:hAnsi="Dyson Futura Book"/>
          <w:i/>
          <w:iCs/>
          <w:sz w:val="22"/>
          <w:szCs w:val="22"/>
          <w:lang w:val="pl-PL"/>
        </w:rPr>
        <w:t>Care</w:t>
      </w:r>
      <w:proofErr w:type="spellEnd"/>
      <w:r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 (odkurzacze), </w:t>
      </w:r>
      <w:proofErr w:type="spellStart"/>
      <w:r w:rsidRPr="000274B8">
        <w:rPr>
          <w:rFonts w:ascii="Dyson Futura Book" w:eastAsia="Futura Lt BT" w:hAnsi="Dyson Futura Book"/>
          <w:i/>
          <w:iCs/>
          <w:sz w:val="22"/>
          <w:szCs w:val="22"/>
          <w:lang w:val="pl-PL"/>
        </w:rPr>
        <w:t>Environmental</w:t>
      </w:r>
      <w:proofErr w:type="spellEnd"/>
      <w:r w:rsidRPr="000274B8">
        <w:rPr>
          <w:rFonts w:ascii="Dyson Futura Book" w:eastAsia="Futura Lt BT" w:hAnsi="Dyson Futura Book"/>
          <w:i/>
          <w:iCs/>
          <w:sz w:val="22"/>
          <w:szCs w:val="22"/>
          <w:lang w:val="pl-PL"/>
        </w:rPr>
        <w:t xml:space="preserve"> </w:t>
      </w:r>
      <w:proofErr w:type="spellStart"/>
      <w:r w:rsidRPr="000274B8">
        <w:rPr>
          <w:rFonts w:ascii="Dyson Futura Book" w:eastAsia="Futura Lt BT" w:hAnsi="Dyson Futura Book"/>
          <w:i/>
          <w:iCs/>
          <w:sz w:val="22"/>
          <w:szCs w:val="22"/>
          <w:lang w:val="pl-PL"/>
        </w:rPr>
        <w:t>Care</w:t>
      </w:r>
      <w:proofErr w:type="spellEnd"/>
      <w:r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 (oczyszczacze </w:t>
      </w:r>
      <w:r w:rsidR="00275C84"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i </w:t>
      </w:r>
      <w:r w:rsidRPr="000274B8">
        <w:rPr>
          <w:rFonts w:ascii="Dyson Futura Book" w:eastAsia="Futura Lt BT" w:hAnsi="Dyson Futura Book"/>
          <w:sz w:val="22"/>
          <w:szCs w:val="22"/>
          <w:lang w:val="pl-PL"/>
        </w:rPr>
        <w:t>nawilżacze powietrza oraz wentylatory)</w:t>
      </w:r>
      <w:r w:rsidR="00275C84"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, </w:t>
      </w:r>
      <w:r w:rsidR="00275C84" w:rsidRPr="000274B8">
        <w:rPr>
          <w:rFonts w:ascii="Dyson Futura Book" w:eastAsia="Futura Lt BT" w:hAnsi="Dyson Futura Book"/>
          <w:i/>
          <w:iCs/>
          <w:sz w:val="22"/>
          <w:szCs w:val="22"/>
          <w:lang w:val="pl-PL"/>
        </w:rPr>
        <w:t xml:space="preserve">Personal </w:t>
      </w:r>
      <w:proofErr w:type="spellStart"/>
      <w:r w:rsidR="00275C84" w:rsidRPr="000274B8">
        <w:rPr>
          <w:rFonts w:ascii="Dyson Futura Book" w:eastAsia="Futura Lt BT" w:hAnsi="Dyson Futura Book"/>
          <w:i/>
          <w:iCs/>
          <w:sz w:val="22"/>
          <w:szCs w:val="22"/>
          <w:lang w:val="pl-PL"/>
        </w:rPr>
        <w:t>Care</w:t>
      </w:r>
      <w:proofErr w:type="spellEnd"/>
      <w:r w:rsidR="00275C84"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 (urządzenia do stylizacji włosów). Eksperci marki obecni w Dyson Demo Zone</w:t>
      </w:r>
      <w:r w:rsidR="0000588A" w:rsidRPr="000274B8">
        <w:rPr>
          <w:rFonts w:ascii="Dyson Futura Book" w:eastAsia="Futura Lt BT" w:hAnsi="Dyson Futura Book"/>
          <w:sz w:val="22"/>
          <w:szCs w:val="22"/>
          <w:lang w:val="pl-PL"/>
        </w:rPr>
        <w:t>, aby</w:t>
      </w:r>
      <w:r w:rsidR="00275C84"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 </w:t>
      </w:r>
      <w:r w:rsidR="0000588A"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przybliżyć klientom portfolio marki </w:t>
      </w:r>
      <w:r w:rsidR="00275C84" w:rsidRPr="000274B8">
        <w:rPr>
          <w:rFonts w:ascii="Dyson Futura Book" w:eastAsia="Futura Lt BT" w:hAnsi="Dyson Futura Book"/>
          <w:sz w:val="22"/>
          <w:szCs w:val="22"/>
          <w:lang w:val="pl-PL"/>
        </w:rPr>
        <w:t>prezentują sprzęt wraz z wyjaśnieniem fenomenu zastosowania unikatowych technologii oraz służą technologicznym doradztwem ułatwiającym podjęcie decyzji</w:t>
      </w:r>
      <w:r w:rsidR="00C7518C"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 zakupowych</w:t>
      </w:r>
      <w:r w:rsidR="00275C84"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. </w:t>
      </w:r>
    </w:p>
    <w:p w14:paraId="4EA3CA60" w14:textId="3B6BC78A" w:rsidR="0000588A" w:rsidRPr="000274B8" w:rsidRDefault="0000588A" w:rsidP="0000588A">
      <w:pPr>
        <w:jc w:val="center"/>
        <w:rPr>
          <w:rFonts w:ascii="Dyson Futura Book" w:eastAsia="Futura Lt BT" w:hAnsi="Dyson Futura Book"/>
          <w:sz w:val="22"/>
          <w:szCs w:val="22"/>
          <w:lang w:val="pl-PL"/>
        </w:rPr>
      </w:pPr>
      <w:r w:rsidRPr="000274B8">
        <w:rPr>
          <w:rFonts w:ascii="Dyson Futura Book" w:hAnsi="Dyson Futura Book"/>
          <w:noProof/>
          <w:sz w:val="22"/>
          <w:szCs w:val="22"/>
        </w:rPr>
        <w:lastRenderedPageBreak/>
        <w:drawing>
          <wp:inline distT="0" distB="0" distL="0" distR="0" wp14:anchorId="5D3E63C8" wp14:editId="663E0739">
            <wp:extent cx="4786630" cy="3590218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454" cy="359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84EA1" w14:textId="77777777" w:rsidR="00761F37" w:rsidRPr="000274B8" w:rsidRDefault="00761F37" w:rsidP="008D6383">
      <w:pPr>
        <w:jc w:val="both"/>
        <w:rPr>
          <w:rFonts w:ascii="Dyson Futura Book" w:eastAsia="Futura Lt BT" w:hAnsi="Dyson Futura Book"/>
          <w:sz w:val="22"/>
          <w:szCs w:val="22"/>
          <w:lang w:val="pl-PL"/>
        </w:rPr>
      </w:pPr>
    </w:p>
    <w:p w14:paraId="3FB83BA9" w14:textId="56D3D6CE" w:rsidR="00761F37" w:rsidRPr="000274B8" w:rsidRDefault="00761F37" w:rsidP="00761F37">
      <w:pPr>
        <w:jc w:val="both"/>
        <w:rPr>
          <w:rFonts w:ascii="Dyson Futura Book" w:eastAsia="Futura Lt BT" w:hAnsi="Dyson Futura Book"/>
          <w:sz w:val="22"/>
          <w:szCs w:val="22"/>
          <w:lang w:val="pl-PL"/>
        </w:rPr>
      </w:pPr>
    </w:p>
    <w:p w14:paraId="17E483A4" w14:textId="77777777" w:rsidR="00761F37" w:rsidRPr="000274B8" w:rsidRDefault="00761F37" w:rsidP="00761F37">
      <w:pPr>
        <w:jc w:val="both"/>
        <w:rPr>
          <w:rFonts w:ascii="Dyson Futura Book" w:eastAsia="Futura Lt BT" w:hAnsi="Dyson Futura Book"/>
          <w:sz w:val="22"/>
          <w:szCs w:val="22"/>
          <w:lang w:val="pl-PL"/>
        </w:rPr>
      </w:pPr>
    </w:p>
    <w:p w14:paraId="19D59CD6" w14:textId="77777777" w:rsidR="00761F37" w:rsidRPr="000274B8" w:rsidRDefault="00761F37" w:rsidP="00761F37">
      <w:pPr>
        <w:jc w:val="both"/>
        <w:rPr>
          <w:rFonts w:ascii="Dyson Futura Book" w:eastAsia="Futura Lt BT" w:hAnsi="Dyson Futura Book"/>
          <w:b/>
          <w:bCs/>
          <w:sz w:val="22"/>
          <w:szCs w:val="22"/>
          <w:lang w:val="pl-PL"/>
        </w:rPr>
      </w:pPr>
      <w:r w:rsidRPr="000274B8">
        <w:rPr>
          <w:rFonts w:ascii="Dyson Futura Book" w:eastAsia="Futura Lt BT" w:hAnsi="Dyson Futura Book"/>
          <w:b/>
          <w:bCs/>
          <w:sz w:val="22"/>
          <w:szCs w:val="22"/>
          <w:lang w:val="pl-PL"/>
        </w:rPr>
        <w:t>Trzy kategorie innowacyjności</w:t>
      </w:r>
    </w:p>
    <w:p w14:paraId="32EE7A6F" w14:textId="77777777" w:rsidR="00761F37" w:rsidRPr="000274B8" w:rsidRDefault="00761F37" w:rsidP="00761F37">
      <w:pPr>
        <w:jc w:val="both"/>
        <w:rPr>
          <w:rFonts w:ascii="Dyson Futura Book" w:eastAsia="Futura Lt BT" w:hAnsi="Dyson Futura Book"/>
          <w:sz w:val="22"/>
          <w:szCs w:val="22"/>
          <w:lang w:val="pl-PL"/>
        </w:rPr>
      </w:pPr>
    </w:p>
    <w:p w14:paraId="5D03B858" w14:textId="35F6267D" w:rsidR="008D6383" w:rsidRPr="000274B8" w:rsidRDefault="00761F37" w:rsidP="001913B3">
      <w:pPr>
        <w:jc w:val="both"/>
        <w:rPr>
          <w:rFonts w:ascii="Dyson Futura Book" w:eastAsia="Futura Lt BT" w:hAnsi="Dyson Futura Book"/>
          <w:sz w:val="22"/>
          <w:szCs w:val="22"/>
          <w:lang w:val="pl-PL"/>
        </w:rPr>
      </w:pPr>
      <w:r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W Dyson Demo Zone w </w:t>
      </w:r>
      <w:r w:rsidR="0000588A" w:rsidRPr="000274B8">
        <w:rPr>
          <w:rFonts w:ascii="Dyson Futura Book" w:eastAsia="Futura Lt BT" w:hAnsi="Dyson Futura Book"/>
          <w:sz w:val="22"/>
          <w:szCs w:val="22"/>
          <w:lang w:val="pl-PL"/>
        </w:rPr>
        <w:t>Atrium</w:t>
      </w:r>
      <w:r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 Promenada </w:t>
      </w:r>
      <w:r w:rsidR="00275C84" w:rsidRPr="000274B8">
        <w:rPr>
          <w:rFonts w:ascii="Dyson Futura Book" w:eastAsia="Futura Lt BT" w:hAnsi="Dyson Futura Book"/>
          <w:sz w:val="22"/>
          <w:szCs w:val="22"/>
          <w:lang w:val="pl-PL"/>
        </w:rPr>
        <w:t>możliw</w:t>
      </w:r>
      <w:r w:rsidRPr="000274B8">
        <w:rPr>
          <w:rFonts w:ascii="Dyson Futura Book" w:eastAsia="Futura Lt BT" w:hAnsi="Dyson Futura Book"/>
          <w:sz w:val="22"/>
          <w:szCs w:val="22"/>
          <w:lang w:val="pl-PL"/>
        </w:rPr>
        <w:t>e jest</w:t>
      </w:r>
      <w:r w:rsidR="00275C84"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 przetestowani</w:t>
      </w:r>
      <w:r w:rsidRPr="000274B8">
        <w:rPr>
          <w:rFonts w:ascii="Dyson Futura Book" w:eastAsia="Futura Lt BT" w:hAnsi="Dyson Futura Book"/>
          <w:sz w:val="22"/>
          <w:szCs w:val="22"/>
          <w:lang w:val="pl-PL"/>
        </w:rPr>
        <w:t>e</w:t>
      </w:r>
      <w:r w:rsidR="00275C84"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 odkurzaczy na rożnych rodzajach podłóg (</w:t>
      </w:r>
      <w:r w:rsidR="00550CDA" w:rsidRPr="000274B8">
        <w:rPr>
          <w:rFonts w:ascii="Dyson Futura Book" w:eastAsia="Futura Lt BT" w:hAnsi="Dyson Futura Book"/>
          <w:sz w:val="22"/>
          <w:szCs w:val="22"/>
          <w:lang w:val="pl-PL"/>
        </w:rPr>
        <w:t>wykładzina, podłoga drewniana oraz płytki)</w:t>
      </w:r>
      <w:r w:rsidR="00C7518C" w:rsidRPr="000274B8">
        <w:rPr>
          <w:rFonts w:ascii="Dyson Futura Book" w:eastAsia="Futura Lt BT" w:hAnsi="Dyson Futura Book"/>
          <w:sz w:val="22"/>
          <w:szCs w:val="22"/>
          <w:lang w:val="pl-PL"/>
        </w:rPr>
        <w:t>,</w:t>
      </w:r>
      <w:r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 co</w:t>
      </w:r>
      <w:r w:rsidR="00550CDA"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 pozwala</w:t>
      </w:r>
      <w:r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 </w:t>
      </w:r>
      <w:r w:rsidR="00550CDA" w:rsidRPr="000274B8">
        <w:rPr>
          <w:rFonts w:ascii="Dyson Futura Book" w:eastAsia="Futura Lt BT" w:hAnsi="Dyson Futura Book"/>
          <w:sz w:val="22"/>
          <w:szCs w:val="22"/>
          <w:lang w:val="pl-PL"/>
        </w:rPr>
        <w:t>na</w:t>
      </w:r>
      <w:r w:rsidR="008D6383"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 </w:t>
      </w:r>
      <w:r w:rsidR="00550CDA" w:rsidRPr="000274B8">
        <w:rPr>
          <w:rFonts w:ascii="Dyson Futura Book" w:eastAsia="Futura Lt BT" w:hAnsi="Dyson Futura Book"/>
          <w:sz w:val="22"/>
          <w:szCs w:val="22"/>
          <w:lang w:val="pl-PL"/>
        </w:rPr>
        <w:t>porównanie</w:t>
      </w:r>
      <w:r w:rsidR="008D6383"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 mocy ssania </w:t>
      </w:r>
      <w:r w:rsidR="00550CDA" w:rsidRPr="000274B8">
        <w:rPr>
          <w:rFonts w:ascii="Dyson Futura Book" w:eastAsia="Futura Lt BT" w:hAnsi="Dyson Futura Book"/>
          <w:sz w:val="22"/>
          <w:szCs w:val="22"/>
          <w:lang w:val="pl-PL"/>
        </w:rPr>
        <w:t>oraz poznanie trybów pracy urządzenia</w:t>
      </w:r>
      <w:r w:rsidR="008D6383"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. </w:t>
      </w:r>
      <w:r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Bezprzewodowe </w:t>
      </w:r>
      <w:r w:rsidR="0000588A" w:rsidRPr="000274B8">
        <w:rPr>
          <w:rFonts w:ascii="Dyson Futura Book" w:eastAsia="Futura Lt BT" w:hAnsi="Dyson Futura Book"/>
          <w:sz w:val="22"/>
          <w:szCs w:val="22"/>
          <w:lang w:val="pl-PL"/>
        </w:rPr>
        <w:t>odkurzacze</w:t>
      </w:r>
      <w:r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 Dyson wyróżnia m.in. opatentowana technologia cyklonowa, </w:t>
      </w:r>
      <w:r w:rsidR="005A5844" w:rsidRPr="005A5844">
        <w:rPr>
          <w:rFonts w:ascii="Dyson Futura Book" w:eastAsia="Futura Lt BT" w:hAnsi="Dyson Futura Book"/>
          <w:sz w:val="22"/>
          <w:szCs w:val="22"/>
          <w:lang w:val="pl-PL"/>
        </w:rPr>
        <w:t>wydajność</w:t>
      </w:r>
      <w:r w:rsidR="001913B3"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 użytkowania oraz </w:t>
      </w:r>
      <w:r w:rsidRPr="000274B8">
        <w:rPr>
          <w:rFonts w:ascii="Dyson Futura Book" w:eastAsia="Futura Lt BT" w:hAnsi="Dyson Futura Book"/>
          <w:sz w:val="22"/>
          <w:szCs w:val="22"/>
          <w:lang w:val="pl-PL"/>
        </w:rPr>
        <w:t>wyjątkowy design</w:t>
      </w:r>
      <w:r w:rsidR="001913B3"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. Podobnie jest w przypadku </w:t>
      </w:r>
      <w:r w:rsidR="0000588A"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innowacyjnych </w:t>
      </w:r>
      <w:r w:rsidR="001913B3" w:rsidRPr="000274B8">
        <w:rPr>
          <w:rFonts w:ascii="Dyson Futura Book" w:eastAsia="Futura Lt BT" w:hAnsi="Dyson Futura Book"/>
          <w:sz w:val="22"/>
          <w:szCs w:val="22"/>
          <w:lang w:val="pl-PL"/>
        </w:rPr>
        <w:t>oczyszczaczy i nawilżaczy powietrza, które nie tylko chłodzą, ogrzewają lub nawilżają powietrze, ale w zależności od modelu wychwytują alergeny, gazy i zanieczyszczenia, w tym bakterie i wirusy. Dodatkowo urządzeni</w:t>
      </w:r>
      <w:r w:rsidR="00210FEC" w:rsidRPr="000274B8">
        <w:rPr>
          <w:rFonts w:ascii="Dyson Futura Book" w:eastAsia="Futura Lt BT" w:hAnsi="Dyson Futura Book"/>
          <w:sz w:val="22"/>
          <w:szCs w:val="22"/>
          <w:lang w:val="pl-PL"/>
        </w:rPr>
        <w:t>a</w:t>
      </w:r>
      <w:r w:rsidR="001913B3"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 raportuj</w:t>
      </w:r>
      <w:r w:rsidR="00210FEC" w:rsidRPr="000274B8">
        <w:rPr>
          <w:rFonts w:ascii="Dyson Futura Book" w:eastAsia="Futura Lt BT" w:hAnsi="Dyson Futura Book"/>
          <w:sz w:val="22"/>
          <w:szCs w:val="22"/>
          <w:lang w:val="pl-PL"/>
        </w:rPr>
        <w:t>ą</w:t>
      </w:r>
      <w:r w:rsidR="001913B3"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 jakość powietrza w czasie rzeczywistym.</w:t>
      </w:r>
      <w:r w:rsidR="00210FEC"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 Natomiast </w:t>
      </w:r>
      <w:r w:rsidR="0000588A"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w strefie z </w:t>
      </w:r>
      <w:r w:rsidR="00210FEC" w:rsidRPr="000274B8">
        <w:rPr>
          <w:rFonts w:ascii="Dyson Futura Book" w:eastAsia="Futura Lt BT" w:hAnsi="Dyson Futura Book"/>
          <w:sz w:val="22"/>
          <w:szCs w:val="22"/>
          <w:lang w:val="pl-PL"/>
        </w:rPr>
        <w:t>urządzeni</w:t>
      </w:r>
      <w:r w:rsidR="0000588A" w:rsidRPr="000274B8">
        <w:rPr>
          <w:rFonts w:ascii="Dyson Futura Book" w:eastAsia="Futura Lt BT" w:hAnsi="Dyson Futura Book"/>
          <w:sz w:val="22"/>
          <w:szCs w:val="22"/>
          <w:lang w:val="pl-PL"/>
        </w:rPr>
        <w:t>ami</w:t>
      </w:r>
      <w:r w:rsidR="00210FEC"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 do stylizacji włosów,</w:t>
      </w:r>
      <w:r w:rsidR="0000588A"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 można </w:t>
      </w:r>
      <w:r w:rsidR="003E6258">
        <w:rPr>
          <w:rFonts w:ascii="Dyson Futura Book" w:eastAsia="Futura Lt BT" w:hAnsi="Dyson Futura Book"/>
          <w:sz w:val="22"/>
          <w:szCs w:val="22"/>
          <w:lang w:val="pl-PL"/>
        </w:rPr>
        <w:t xml:space="preserve">przetestować </w:t>
      </w:r>
      <w:r w:rsidR="00C7518C" w:rsidRPr="000274B8">
        <w:rPr>
          <w:rFonts w:ascii="Dyson Futura Book" w:eastAsia="Futura Lt BT" w:hAnsi="Dyson Futura Book"/>
          <w:sz w:val="22"/>
          <w:szCs w:val="22"/>
          <w:lang w:val="pl-PL"/>
        </w:rPr>
        <w:t>pr</w:t>
      </w:r>
      <w:r w:rsidR="003E6258">
        <w:rPr>
          <w:rFonts w:ascii="Dyson Futura Book" w:eastAsia="Futura Lt BT" w:hAnsi="Dyson Futura Book"/>
          <w:sz w:val="22"/>
          <w:szCs w:val="22"/>
          <w:lang w:val="pl-PL"/>
        </w:rPr>
        <w:t>odukty</w:t>
      </w:r>
      <w:r w:rsidR="0000588A" w:rsidRPr="000274B8">
        <w:rPr>
          <w:rFonts w:ascii="Dyson Futura Book" w:eastAsia="Futura Lt BT" w:hAnsi="Dyson Futura Book"/>
          <w:sz w:val="22"/>
          <w:szCs w:val="22"/>
          <w:lang w:val="pl-PL"/>
        </w:rPr>
        <w:t>,</w:t>
      </w:r>
      <w:r w:rsidR="00210FEC"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 które zapewniają szybkie i bezpieczne suszenie, prostowanie lub kręcenie włosów bez ryzyka uszkodzenia ich struktury dzięki opatentowanej technologii i wykorzystywania </w:t>
      </w:r>
      <w:r w:rsidR="0000588A"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odpowiedniej </w:t>
      </w:r>
      <w:r w:rsidR="00210FEC"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temperatury. </w:t>
      </w:r>
    </w:p>
    <w:p w14:paraId="72C3F570" w14:textId="77777777" w:rsidR="008D6383" w:rsidRPr="000274B8" w:rsidRDefault="008D6383" w:rsidP="008D6383">
      <w:pPr>
        <w:jc w:val="both"/>
        <w:rPr>
          <w:rFonts w:ascii="Dyson Futura Book" w:eastAsia="Futura Lt BT" w:hAnsi="Dyson Futura Book"/>
          <w:sz w:val="22"/>
          <w:szCs w:val="22"/>
          <w:lang w:val="pl-PL"/>
        </w:rPr>
      </w:pPr>
    </w:p>
    <w:p w14:paraId="3866F568" w14:textId="77777777" w:rsidR="00550CDA" w:rsidRPr="000274B8" w:rsidRDefault="00550CDA" w:rsidP="008D6383">
      <w:pPr>
        <w:jc w:val="both"/>
        <w:rPr>
          <w:rFonts w:ascii="Dyson Futura Book" w:eastAsia="Futura Lt BT" w:hAnsi="Dyson Futura Book"/>
          <w:sz w:val="22"/>
          <w:szCs w:val="22"/>
          <w:lang w:val="pl-PL"/>
        </w:rPr>
      </w:pPr>
    </w:p>
    <w:p w14:paraId="44A18A50" w14:textId="12DBF62D" w:rsidR="00550CDA" w:rsidRPr="000274B8" w:rsidRDefault="00550CDA" w:rsidP="008D6383">
      <w:pPr>
        <w:jc w:val="both"/>
        <w:rPr>
          <w:rFonts w:ascii="Dyson Futura Book" w:eastAsia="Futura Lt BT" w:hAnsi="Dyson Futura Book"/>
          <w:sz w:val="22"/>
          <w:szCs w:val="22"/>
          <w:lang w:val="pl-PL"/>
        </w:rPr>
      </w:pPr>
      <w:r w:rsidRPr="000274B8">
        <w:rPr>
          <w:rFonts w:ascii="Dyson Futura Book" w:hAnsi="Dyson Futura Book"/>
          <w:noProof/>
          <w:sz w:val="22"/>
          <w:szCs w:val="22"/>
        </w:rPr>
        <w:lastRenderedPageBreak/>
        <w:drawing>
          <wp:inline distT="0" distB="0" distL="0" distR="0" wp14:anchorId="150DD934" wp14:editId="735BD585">
            <wp:extent cx="6188710" cy="3081655"/>
            <wp:effectExtent l="0" t="0" r="254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92298" w14:textId="77777777" w:rsidR="008D6383" w:rsidRPr="000274B8" w:rsidRDefault="008D6383" w:rsidP="00A017F2">
      <w:pPr>
        <w:jc w:val="both"/>
        <w:rPr>
          <w:rFonts w:ascii="Dyson Futura Book" w:eastAsia="Futura Lt BT" w:hAnsi="Dyson Futura Book"/>
          <w:sz w:val="22"/>
          <w:szCs w:val="22"/>
          <w:lang w:val="pl-PL"/>
        </w:rPr>
      </w:pPr>
    </w:p>
    <w:p w14:paraId="446D74F1" w14:textId="77777777" w:rsidR="008D6383" w:rsidRPr="000274B8" w:rsidRDefault="008D6383" w:rsidP="00A017F2">
      <w:pPr>
        <w:jc w:val="both"/>
        <w:rPr>
          <w:rFonts w:ascii="Dyson Futura Book" w:eastAsia="Futura Lt BT" w:hAnsi="Dyson Futura Book"/>
          <w:sz w:val="22"/>
          <w:szCs w:val="22"/>
          <w:lang w:val="pl-PL"/>
        </w:rPr>
      </w:pPr>
    </w:p>
    <w:p w14:paraId="56C46A3F" w14:textId="4C54A9BB" w:rsidR="008D6383" w:rsidRDefault="00C7518C" w:rsidP="00A017F2">
      <w:pPr>
        <w:jc w:val="both"/>
        <w:rPr>
          <w:rFonts w:ascii="Dyson Futura Book" w:eastAsia="Futura Lt BT" w:hAnsi="Dyson Futura Book"/>
          <w:sz w:val="22"/>
          <w:szCs w:val="22"/>
          <w:lang w:val="pl-PL"/>
        </w:rPr>
      </w:pPr>
      <w:r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Pozostałe salony marki znajdują się w Warszawie, Poznaniu, Katowicach i </w:t>
      </w:r>
      <w:r w:rsidR="005A5844" w:rsidRPr="005A5844">
        <w:rPr>
          <w:rFonts w:ascii="Dyson Futura Book" w:eastAsia="Futura Lt BT" w:hAnsi="Dyson Futura Book"/>
          <w:sz w:val="22"/>
          <w:szCs w:val="22"/>
          <w:lang w:val="pl-PL"/>
        </w:rPr>
        <w:t>Wrocławiu</w:t>
      </w:r>
      <w:r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. </w:t>
      </w:r>
      <w:r w:rsidR="00A05898" w:rsidRPr="000274B8">
        <w:rPr>
          <w:rFonts w:ascii="Dyson Futura Book" w:eastAsia="Futura Lt BT" w:hAnsi="Dyson Futura Book"/>
          <w:sz w:val="22"/>
          <w:szCs w:val="22"/>
          <w:lang w:val="pl-PL"/>
        </w:rPr>
        <w:t xml:space="preserve">Poniżej lista galerii handlowych, w których można kupić urządzenia marki: </w:t>
      </w:r>
      <w:hyperlink r:id="rId14" w:history="1">
        <w:r w:rsidR="00354D4B" w:rsidRPr="00B862E9">
          <w:rPr>
            <w:rStyle w:val="Hipercze"/>
            <w:rFonts w:ascii="Dyson Futura Book" w:eastAsia="Futura Lt BT" w:hAnsi="Dyson Futura Book"/>
            <w:sz w:val="22"/>
            <w:szCs w:val="22"/>
            <w:lang w:val="pl-PL"/>
          </w:rPr>
          <w:t>https://www.dyson.pl/dyson-demo</w:t>
        </w:r>
      </w:hyperlink>
    </w:p>
    <w:p w14:paraId="134D5B6B" w14:textId="670050C2" w:rsidR="00354D4B" w:rsidRDefault="00354D4B" w:rsidP="00A017F2">
      <w:pPr>
        <w:jc w:val="both"/>
        <w:rPr>
          <w:rFonts w:ascii="Dyson Futura Book" w:eastAsia="Futura Lt BT" w:hAnsi="Dyson Futura Book"/>
          <w:sz w:val="22"/>
          <w:szCs w:val="22"/>
          <w:lang w:val="pl-PL"/>
        </w:rPr>
      </w:pPr>
    </w:p>
    <w:p w14:paraId="7D541C68" w14:textId="1ED2C163" w:rsidR="00266F6A" w:rsidRPr="004027F2" w:rsidRDefault="00266F6A" w:rsidP="00A017F2">
      <w:pPr>
        <w:jc w:val="both"/>
        <w:rPr>
          <w:rFonts w:ascii="Dyson Futura Book" w:eastAsia="Futura Lt BT" w:hAnsi="Dyson Futura Book"/>
          <w:sz w:val="22"/>
          <w:szCs w:val="22"/>
          <w:lang w:val="pl-PL"/>
        </w:rPr>
      </w:pPr>
    </w:p>
    <w:p w14:paraId="3CC5C6FF" w14:textId="61382A8A" w:rsidR="008D6383" w:rsidRPr="00266F6A" w:rsidRDefault="00266F6A" w:rsidP="00A017F2">
      <w:pPr>
        <w:jc w:val="both"/>
        <w:rPr>
          <w:rFonts w:ascii="Dyson Futura Book" w:eastAsia="Futura Lt BT" w:hAnsi="Dyson Futura Book"/>
          <w:sz w:val="22"/>
          <w:szCs w:val="22"/>
          <w:lang w:val="pl-PL"/>
        </w:rPr>
      </w:pPr>
      <w:r w:rsidRPr="00266F6A">
        <w:rPr>
          <w:rFonts w:ascii="Dyson Futura Book" w:eastAsia="Futura Lt BT" w:hAnsi="Dyson Futura Book"/>
          <w:sz w:val="22"/>
          <w:szCs w:val="22"/>
          <w:lang w:val="pl-PL"/>
        </w:rPr>
        <w:t xml:space="preserve">Jeśli </w:t>
      </w:r>
      <w:r>
        <w:rPr>
          <w:rFonts w:ascii="Dyson Futura Book" w:eastAsia="Futura Lt BT" w:hAnsi="Dyson Futura Book"/>
          <w:sz w:val="22"/>
          <w:szCs w:val="22"/>
          <w:lang w:val="pl-PL"/>
        </w:rPr>
        <w:t xml:space="preserve">nie masz możliwości odwiedzenia stacjonarnych punktów Dyson, a </w:t>
      </w:r>
      <w:r w:rsidRPr="00266F6A">
        <w:rPr>
          <w:rFonts w:ascii="Dyson Futura Book" w:eastAsia="Futura Lt BT" w:hAnsi="Dyson Futura Book"/>
          <w:sz w:val="22"/>
          <w:szCs w:val="22"/>
          <w:lang w:val="pl-PL"/>
        </w:rPr>
        <w:t>chc</w:t>
      </w:r>
      <w:r>
        <w:rPr>
          <w:rFonts w:ascii="Dyson Futura Book" w:eastAsia="Futura Lt BT" w:hAnsi="Dyson Futura Book"/>
          <w:sz w:val="22"/>
          <w:szCs w:val="22"/>
          <w:lang w:val="pl-PL"/>
        </w:rPr>
        <w:t>iałbyś</w:t>
      </w:r>
      <w:r w:rsidRPr="00266F6A">
        <w:rPr>
          <w:rFonts w:ascii="Dyson Futura Book" w:eastAsia="Futura Lt BT" w:hAnsi="Dyson Futura Book"/>
          <w:sz w:val="22"/>
          <w:szCs w:val="22"/>
          <w:lang w:val="pl-PL"/>
        </w:rPr>
        <w:t xml:space="preserve"> </w:t>
      </w:r>
      <w:r>
        <w:rPr>
          <w:rFonts w:ascii="Dyson Futura Book" w:eastAsia="Futura Lt BT" w:hAnsi="Dyson Futura Book"/>
          <w:sz w:val="22"/>
          <w:szCs w:val="22"/>
          <w:lang w:val="pl-PL"/>
        </w:rPr>
        <w:t>skonsultować kwestie związane z</w:t>
      </w:r>
      <w:r w:rsidRPr="00266F6A">
        <w:rPr>
          <w:rFonts w:ascii="Dyson Futura Book" w:eastAsia="Futura Lt BT" w:hAnsi="Dyson Futura Book"/>
          <w:sz w:val="22"/>
          <w:szCs w:val="22"/>
          <w:lang w:val="pl-PL"/>
        </w:rPr>
        <w:t xml:space="preserve"> </w:t>
      </w:r>
      <w:r>
        <w:rPr>
          <w:rFonts w:ascii="Dyson Futura Book" w:eastAsia="Futura Lt BT" w:hAnsi="Dyson Futura Book"/>
          <w:sz w:val="22"/>
          <w:szCs w:val="22"/>
          <w:lang w:val="pl-PL"/>
        </w:rPr>
        <w:t xml:space="preserve">urządzeniami, </w:t>
      </w:r>
      <w:r w:rsidRPr="00266F6A">
        <w:rPr>
          <w:rFonts w:ascii="Dyson Futura Book" w:eastAsia="Futura Lt BT" w:hAnsi="Dyson Futura Book"/>
          <w:sz w:val="22"/>
          <w:szCs w:val="22"/>
          <w:lang w:val="pl-PL"/>
        </w:rPr>
        <w:t xml:space="preserve">możesz skorzystać z opcji czatu na żywo na stronie internetowej Dyson: </w:t>
      </w:r>
      <w:hyperlink r:id="rId15" w:history="1">
        <w:r w:rsidRPr="00EF49AB">
          <w:rPr>
            <w:rStyle w:val="Hipercze"/>
            <w:rFonts w:ascii="Dyson Futura Book" w:eastAsia="Futura Lt BT" w:hAnsi="Dyson Futura Book"/>
            <w:sz w:val="22"/>
            <w:szCs w:val="22"/>
            <w:lang w:val="pl-PL"/>
          </w:rPr>
          <w:t>https://www.dyson.pl/rozmowa-video</w:t>
        </w:r>
      </w:hyperlink>
      <w:r>
        <w:rPr>
          <w:rFonts w:ascii="Dyson Futura Book" w:eastAsia="Futura Lt BT" w:hAnsi="Dyson Futura Book"/>
          <w:sz w:val="22"/>
          <w:szCs w:val="22"/>
          <w:lang w:val="pl-PL"/>
        </w:rPr>
        <w:t xml:space="preserve">. </w:t>
      </w:r>
      <w:r w:rsidR="00C6285C" w:rsidRPr="00C6285C">
        <w:rPr>
          <w:rFonts w:ascii="Dyson Futura Book" w:eastAsia="Futura Lt BT" w:hAnsi="Dyson Futura Book"/>
          <w:sz w:val="22"/>
          <w:szCs w:val="22"/>
          <w:lang w:val="pl-PL"/>
        </w:rPr>
        <w:t>Eksperci Dyson pomogą w dokonaniu wyboru i zademonstrują, jak korzystać ze sprzętu w najbardziej efektywny sposób.</w:t>
      </w:r>
    </w:p>
    <w:p w14:paraId="0C890CF4" w14:textId="552BA9EA" w:rsidR="00A017F2" w:rsidRPr="00266F6A" w:rsidRDefault="00A017F2" w:rsidP="00A017F2">
      <w:pPr>
        <w:jc w:val="both"/>
        <w:rPr>
          <w:rFonts w:ascii="Dyson Futura Book" w:hAnsi="Dyson Futura Book"/>
          <w:lang w:val="pl-PL"/>
        </w:rPr>
      </w:pPr>
    </w:p>
    <w:p w14:paraId="280EDAE0" w14:textId="77777777" w:rsidR="008D6383" w:rsidRPr="000274B8" w:rsidRDefault="008D6383" w:rsidP="008D6383">
      <w:pPr>
        <w:jc w:val="center"/>
        <w:rPr>
          <w:rStyle w:val="normaltextrun"/>
          <w:rFonts w:ascii="Dyson Futura Book" w:eastAsia="Dyson Futura Book" w:hAnsi="Dyson Futura Book" w:cs="Segoe UI"/>
          <w:sz w:val="22"/>
          <w:szCs w:val="22"/>
          <w:lang w:val="pl-PL"/>
        </w:rPr>
      </w:pPr>
      <w:r w:rsidRPr="000274B8">
        <w:rPr>
          <w:rStyle w:val="normaltextrun"/>
          <w:rFonts w:ascii="Dyson Futura Book" w:eastAsia="Dyson Futura Book" w:hAnsi="Dyson Futura Book" w:cs="Segoe UI"/>
          <w:sz w:val="22"/>
          <w:szCs w:val="22"/>
          <w:lang w:val="pl-PL"/>
        </w:rPr>
        <w:t>–– KONIEC ––</w:t>
      </w:r>
    </w:p>
    <w:p w14:paraId="5CEF945F" w14:textId="77777777" w:rsidR="008D6383" w:rsidRPr="000274B8" w:rsidRDefault="008D6383" w:rsidP="008D6383">
      <w:pPr>
        <w:jc w:val="both"/>
        <w:rPr>
          <w:rFonts w:ascii="Dyson Futura Book" w:hAnsi="Dyson Futura Book"/>
          <w:b/>
          <w:bCs/>
          <w:sz w:val="22"/>
          <w:szCs w:val="22"/>
          <w:lang w:val="pl-PL"/>
        </w:rPr>
      </w:pPr>
      <w:r w:rsidRPr="000274B8">
        <w:rPr>
          <w:rFonts w:ascii="Dyson Futura Book" w:eastAsia="Dyson Futura Book" w:hAnsi="Dyson Futura Book" w:cs="Times New Roman"/>
          <w:b/>
          <w:bCs/>
          <w:sz w:val="22"/>
          <w:szCs w:val="22"/>
          <w:lang w:val="pl-PL"/>
        </w:rPr>
        <w:t>Informacje dla redaktorów</w:t>
      </w:r>
    </w:p>
    <w:p w14:paraId="6E1BE7E9" w14:textId="77777777" w:rsidR="008D6383" w:rsidRPr="000274B8" w:rsidRDefault="008D6383" w:rsidP="008D6383">
      <w:pPr>
        <w:jc w:val="both"/>
        <w:rPr>
          <w:rFonts w:ascii="Dyson Futura Book" w:eastAsia="Dyson Futura Book" w:hAnsi="Dyson Futura Book" w:cs="Arial"/>
          <w:sz w:val="22"/>
          <w:szCs w:val="22"/>
          <w:shd w:val="clear" w:color="auto" w:fill="FFFFFF"/>
          <w:lang w:val="pl-PL"/>
        </w:rPr>
      </w:pPr>
    </w:p>
    <w:p w14:paraId="3F9CC8F6" w14:textId="77777777" w:rsidR="008D6383" w:rsidRPr="000274B8" w:rsidRDefault="008D6383" w:rsidP="008D6383">
      <w:pPr>
        <w:jc w:val="both"/>
        <w:rPr>
          <w:rFonts w:ascii="Dyson Futura Book" w:hAnsi="Dyson Futura Book" w:cs="Arial"/>
          <w:sz w:val="22"/>
          <w:szCs w:val="22"/>
          <w:shd w:val="clear" w:color="auto" w:fill="FFFFFF"/>
          <w:lang w:val="pl-PL"/>
        </w:rPr>
      </w:pPr>
      <w:r w:rsidRPr="000274B8">
        <w:rPr>
          <w:rFonts w:ascii="Dyson Futura Book" w:eastAsia="Dyson Futura Book" w:hAnsi="Dyson Futura Book" w:cs="Arial"/>
          <w:sz w:val="22"/>
          <w:szCs w:val="22"/>
          <w:shd w:val="clear" w:color="auto" w:fill="FFFFFF"/>
          <w:lang w:val="pl-PL"/>
        </w:rPr>
        <w:t>O FIRMIE DYSON</w:t>
      </w:r>
    </w:p>
    <w:p w14:paraId="7CD64DD2" w14:textId="77777777" w:rsidR="008D6383" w:rsidRPr="000274B8" w:rsidRDefault="008D6383" w:rsidP="008D6383">
      <w:pPr>
        <w:jc w:val="both"/>
        <w:rPr>
          <w:rFonts w:ascii="Dyson Futura Book" w:hAnsi="Dyson Futura Book"/>
          <w:b/>
          <w:sz w:val="16"/>
          <w:szCs w:val="16"/>
          <w:lang w:val="pl-PL"/>
        </w:rPr>
      </w:pPr>
    </w:p>
    <w:p w14:paraId="447463EE" w14:textId="77777777" w:rsidR="008D6383" w:rsidRPr="000274B8" w:rsidRDefault="008D6383" w:rsidP="008D6383">
      <w:pPr>
        <w:jc w:val="both"/>
        <w:textAlignment w:val="baseline"/>
        <w:rPr>
          <w:rFonts w:ascii="Dyson Futura Book" w:eastAsia="Times New Roman" w:hAnsi="Dyson Futura Book" w:cs="Segoe UI"/>
          <w:sz w:val="22"/>
          <w:szCs w:val="22"/>
          <w:lang w:val="pl-PL" w:eastAsia="en-GB"/>
        </w:rPr>
      </w:pPr>
      <w:r w:rsidRPr="000274B8">
        <w:rPr>
          <w:rFonts w:ascii="Dyson Futura Book" w:eastAsia="Dyson Futura Book" w:hAnsi="Dyson Futura Book" w:cs="Segoe UI"/>
          <w:sz w:val="22"/>
          <w:szCs w:val="22"/>
          <w:lang w:val="pl-PL" w:eastAsia="en-GB"/>
        </w:rPr>
        <w:t xml:space="preserve">Dyson jest międzynarodową firmą badawczo-technologiczną, prowadzącą działalność inżynieryjną, badawczo-rozwojową, produkcyjną i testową w Singapurze, Wielkiej Brytanii, Malezji i na Filipinach. Przedsiębiorstwo, którego początki miały miejsce w niewielkiej powozowni w Wielkiej Brytanii, od momentu swojego powstania w 1993 r. prężnie się rozwija. Obecnie Dyson posiada dwa kampusy technologiczne o powierzchni powyżej 320 ha w </w:t>
      </w:r>
      <w:proofErr w:type="spellStart"/>
      <w:r w:rsidRPr="000274B8">
        <w:rPr>
          <w:rFonts w:ascii="Dyson Futura Book" w:eastAsia="Dyson Futura Book" w:hAnsi="Dyson Futura Book" w:cs="Segoe UI"/>
          <w:sz w:val="22"/>
          <w:szCs w:val="22"/>
          <w:lang w:val="pl-PL" w:eastAsia="en-GB"/>
        </w:rPr>
        <w:t>Malmesbury</w:t>
      </w:r>
      <w:proofErr w:type="spellEnd"/>
      <w:r w:rsidRPr="000274B8">
        <w:rPr>
          <w:rFonts w:ascii="Dyson Futura Book" w:eastAsia="Dyson Futura Book" w:hAnsi="Dyson Futura Book" w:cs="Segoe UI"/>
          <w:sz w:val="22"/>
          <w:szCs w:val="22"/>
          <w:lang w:val="pl-PL" w:eastAsia="en-GB"/>
        </w:rPr>
        <w:t xml:space="preserve"> i </w:t>
      </w:r>
      <w:proofErr w:type="spellStart"/>
      <w:r w:rsidRPr="000274B8">
        <w:rPr>
          <w:rFonts w:ascii="Dyson Futura Book" w:eastAsia="Dyson Futura Book" w:hAnsi="Dyson Futura Book" w:cs="Segoe UI"/>
          <w:sz w:val="22"/>
          <w:szCs w:val="22"/>
          <w:lang w:val="pl-PL" w:eastAsia="en-GB"/>
        </w:rPr>
        <w:t>Hullavington</w:t>
      </w:r>
      <w:proofErr w:type="spellEnd"/>
      <w:r w:rsidRPr="000274B8">
        <w:rPr>
          <w:rFonts w:ascii="Dyson Futura Book" w:eastAsia="Dyson Futura Book" w:hAnsi="Dyson Futura Book" w:cs="Segoe UI"/>
          <w:sz w:val="22"/>
          <w:szCs w:val="22"/>
          <w:lang w:val="pl-PL" w:eastAsia="en-GB"/>
        </w:rPr>
        <w:t xml:space="preserve"> w Wielkiej Brytanii, a jej siedziba główna mieści się w Singapurze. Firma zatrudnia bezpośrednio ponad 14 000 osób na całym świecie, w tym 6 000 inżynierów i naukowców. Jej produkty są dostępne na 83 różnych rynkach.</w:t>
      </w:r>
    </w:p>
    <w:p w14:paraId="402A7801" w14:textId="77777777" w:rsidR="008D6383" w:rsidRPr="000274B8" w:rsidRDefault="008D6383" w:rsidP="008D6383">
      <w:pPr>
        <w:jc w:val="both"/>
        <w:textAlignment w:val="baseline"/>
        <w:rPr>
          <w:rFonts w:ascii="Dyson Futura Book" w:eastAsia="Times New Roman" w:hAnsi="Dyson Futura Book" w:cs="Segoe UI"/>
          <w:sz w:val="22"/>
          <w:szCs w:val="22"/>
          <w:lang w:val="pl-PL" w:eastAsia="en-GB"/>
        </w:rPr>
      </w:pPr>
      <w:r w:rsidRPr="000274B8">
        <w:rPr>
          <w:rFonts w:ascii="Dyson Futura Book" w:eastAsia="Times New Roman" w:hAnsi="Dyson Futura Book" w:cs="Arial"/>
          <w:sz w:val="22"/>
          <w:szCs w:val="22"/>
          <w:lang w:val="pl-PL" w:eastAsia="en-GB"/>
        </w:rPr>
        <w:t>  </w:t>
      </w:r>
      <w:r w:rsidRPr="000274B8">
        <w:rPr>
          <w:rFonts w:ascii="Dyson Futura Book" w:eastAsia="Times New Roman" w:hAnsi="Dyson Futura Book" w:cs="Segoe UI"/>
          <w:sz w:val="22"/>
          <w:szCs w:val="22"/>
          <w:lang w:val="pl-PL" w:eastAsia="en-GB"/>
        </w:rPr>
        <w:t> </w:t>
      </w:r>
    </w:p>
    <w:p w14:paraId="384A9056" w14:textId="46313BF2" w:rsidR="008D6383" w:rsidRPr="000274B8" w:rsidRDefault="008D6383" w:rsidP="008D6383">
      <w:pPr>
        <w:jc w:val="both"/>
        <w:textAlignment w:val="baseline"/>
        <w:rPr>
          <w:rFonts w:ascii="Dyson Futura Book" w:eastAsia="Times New Roman" w:hAnsi="Dyson Futura Book" w:cs="Segoe UI"/>
          <w:sz w:val="22"/>
          <w:szCs w:val="22"/>
          <w:lang w:val="pl-PL" w:eastAsia="en-GB"/>
        </w:rPr>
      </w:pPr>
      <w:r w:rsidRPr="000274B8">
        <w:rPr>
          <w:rFonts w:ascii="Dyson Futura Book" w:eastAsia="Dyson Futura Book" w:hAnsi="Dyson Futura Book" w:cs="Segoe UI"/>
          <w:sz w:val="22"/>
          <w:szCs w:val="22"/>
          <w:lang w:val="pl-PL" w:eastAsia="en-GB"/>
        </w:rPr>
        <w:t>Dyson inwestuje 2,75 mld funtów po to, by tworzyć rewolucyjne produkty i technologie. Firma zatrudnia międzynarodowe zespoły, złożone z inżynierów, naukowców i programistów, którzy pracują nad akumulatorami półprzewodnikowymi, szybkimi silnikami elektrycznymi, czujnikami i systemami wizyjnymi, robotami, technologiami uczenia maszynowego oraz sztuczną inteligencją. Od 1993 r., kiedy powstał DC01, czyli pierwszy bezworkowy odkurzacz cyklonowy, firma stworzyła technologie rozwiązujące problemy w zakresie pielęgnacji włosów, oczyszczania powietrza, robotyki, oświetlenia i suszenia rąk. </w:t>
      </w:r>
    </w:p>
    <w:p w14:paraId="1F900225" w14:textId="77777777" w:rsidR="008D6383" w:rsidRPr="000274B8" w:rsidRDefault="008D6383" w:rsidP="008D6383">
      <w:pPr>
        <w:jc w:val="both"/>
        <w:textAlignment w:val="baseline"/>
        <w:rPr>
          <w:rFonts w:ascii="Dyson Futura Book" w:eastAsia="Times New Roman" w:hAnsi="Dyson Futura Book" w:cs="Segoe UI"/>
          <w:sz w:val="22"/>
          <w:szCs w:val="22"/>
          <w:lang w:val="pl-PL" w:eastAsia="en-GB"/>
        </w:rPr>
      </w:pPr>
      <w:r w:rsidRPr="000274B8">
        <w:rPr>
          <w:rFonts w:ascii="Dyson Futura Book" w:eastAsia="Times New Roman" w:hAnsi="Dyson Futura Book" w:cs="Segoe UI"/>
          <w:sz w:val="22"/>
          <w:szCs w:val="22"/>
          <w:lang w:val="pl-PL" w:eastAsia="en-GB"/>
        </w:rPr>
        <w:t> </w:t>
      </w:r>
    </w:p>
    <w:p w14:paraId="72AF032E" w14:textId="40E195A6" w:rsidR="008D6383" w:rsidRPr="000274B8" w:rsidRDefault="00C6285C" w:rsidP="008D6383">
      <w:pPr>
        <w:jc w:val="both"/>
        <w:textAlignment w:val="baseline"/>
        <w:rPr>
          <w:rFonts w:ascii="Dyson Futura Book" w:eastAsia="Times New Roman" w:hAnsi="Dyson Futura Book" w:cs="Segoe UI"/>
          <w:sz w:val="22"/>
          <w:szCs w:val="22"/>
          <w:lang w:val="pl-PL" w:eastAsia="en-GB"/>
        </w:rPr>
      </w:pPr>
      <w:hyperlink r:id="rId16" w:tgtFrame="_blank" w:history="1">
        <w:r w:rsidR="008D6383" w:rsidRPr="000274B8">
          <w:rPr>
            <w:rFonts w:ascii="Dyson Futura Book" w:eastAsia="Dyson Futura Book" w:hAnsi="Dyson Futura Book" w:cs="Segoe UI"/>
            <w:color w:val="0000FF"/>
            <w:sz w:val="22"/>
            <w:szCs w:val="22"/>
            <w:u w:val="single"/>
            <w:lang w:val="pl-PL" w:eastAsia="en-GB"/>
          </w:rPr>
          <w:t>Instytut Inżynierii i Technologii Dyson</w:t>
        </w:r>
      </w:hyperlink>
      <w:r w:rsidR="008D6383" w:rsidRPr="000274B8">
        <w:rPr>
          <w:rFonts w:ascii="Dyson Futura Book" w:eastAsia="Arial" w:hAnsi="Dyson Futura Book" w:cs="Arial"/>
          <w:sz w:val="22"/>
          <w:szCs w:val="22"/>
          <w:lang w:val="pl-PL" w:eastAsia="en-GB"/>
        </w:rPr>
        <w:t> </w:t>
      </w:r>
      <w:r w:rsidR="008D6383" w:rsidRPr="000274B8">
        <w:rPr>
          <w:rFonts w:ascii="Dyson Futura Book" w:eastAsia="Dyson Futura Book" w:hAnsi="Dyson Futura Book" w:cs="Segoe UI"/>
          <w:sz w:val="22"/>
          <w:szCs w:val="22"/>
          <w:lang w:val="pl-PL" w:eastAsia="en-GB"/>
        </w:rPr>
        <w:t>stanowi nowy model kształcenia inżynierów, który łączy akademicki rygor tradycyjnego uniwersytetu z praktycznym doświadczeniem, zdobywanym podczas pracy nad prawdziwymi produktami i technologiami w globalnej firmie technologicznej. Studenci otrzymują wynagrodzenie od pierwszego dnia studiów i nie płacą czesnego.</w:t>
      </w:r>
    </w:p>
    <w:p w14:paraId="3F19EF53" w14:textId="77777777" w:rsidR="008D6383" w:rsidRPr="000274B8" w:rsidRDefault="008D6383" w:rsidP="008D6383">
      <w:pPr>
        <w:jc w:val="both"/>
        <w:textAlignment w:val="baseline"/>
        <w:rPr>
          <w:rFonts w:ascii="Dyson Futura Book" w:eastAsia="Times New Roman" w:hAnsi="Dyson Futura Book" w:cs="Segoe UI"/>
          <w:sz w:val="22"/>
          <w:szCs w:val="22"/>
          <w:lang w:val="pl-PL" w:eastAsia="en-GB"/>
        </w:rPr>
      </w:pPr>
      <w:r w:rsidRPr="000274B8">
        <w:rPr>
          <w:rFonts w:ascii="Dyson Futura Book" w:eastAsia="Times New Roman" w:hAnsi="Dyson Futura Book" w:cs="Segoe UI"/>
          <w:sz w:val="22"/>
          <w:szCs w:val="22"/>
          <w:lang w:val="pl-PL" w:eastAsia="en-GB"/>
        </w:rPr>
        <w:t> </w:t>
      </w:r>
    </w:p>
    <w:p w14:paraId="60FF277B" w14:textId="5808CB12" w:rsidR="008D6383" w:rsidRPr="000274B8" w:rsidRDefault="008D6383" w:rsidP="008D6383">
      <w:pPr>
        <w:jc w:val="both"/>
        <w:textAlignment w:val="baseline"/>
        <w:rPr>
          <w:rFonts w:ascii="Dyson Futura Book" w:eastAsia="Dyson Futura Book" w:hAnsi="Dyson Futura Book" w:cs="Segoe UI"/>
          <w:sz w:val="22"/>
          <w:szCs w:val="22"/>
          <w:lang w:val="pl-PL" w:eastAsia="en-GB"/>
        </w:rPr>
      </w:pPr>
      <w:r w:rsidRPr="000274B8">
        <w:rPr>
          <w:rFonts w:ascii="Dyson Futura Book" w:eastAsia="Dyson Futura Book" w:hAnsi="Dyson Futura Book" w:cs="Segoe UI"/>
          <w:sz w:val="22"/>
          <w:szCs w:val="22"/>
          <w:lang w:val="pl-PL" w:eastAsia="en-GB"/>
        </w:rPr>
        <w:t>Założona w 2002 r.</w:t>
      </w:r>
      <w:r w:rsidRPr="000274B8">
        <w:rPr>
          <w:rFonts w:ascii="Dyson Futura Book" w:eastAsia="Arial" w:hAnsi="Dyson Futura Book" w:cs="Arial"/>
          <w:sz w:val="22"/>
          <w:szCs w:val="22"/>
          <w:lang w:val="pl-PL" w:eastAsia="en-GB"/>
        </w:rPr>
        <w:t xml:space="preserve"> </w:t>
      </w:r>
      <w:hyperlink r:id="rId17" w:tgtFrame="_blank" w:history="1">
        <w:r w:rsidRPr="000274B8">
          <w:rPr>
            <w:rFonts w:ascii="Dyson Futura Book" w:eastAsia="Dyson Futura Book" w:hAnsi="Dyson Futura Book" w:cs="Segoe UI"/>
            <w:color w:val="0000FF"/>
            <w:sz w:val="22"/>
            <w:szCs w:val="22"/>
            <w:u w:val="single"/>
            <w:lang w:val="pl-PL" w:eastAsia="en-GB"/>
          </w:rPr>
          <w:t xml:space="preserve">Fundacja Jamesa </w:t>
        </w:r>
        <w:proofErr w:type="spellStart"/>
        <w:r w:rsidRPr="000274B8">
          <w:rPr>
            <w:rFonts w:ascii="Dyson Futura Book" w:eastAsia="Dyson Futura Book" w:hAnsi="Dyson Futura Book" w:cs="Segoe UI"/>
            <w:color w:val="0000FF"/>
            <w:sz w:val="22"/>
            <w:szCs w:val="22"/>
            <w:u w:val="single"/>
            <w:lang w:val="pl-PL" w:eastAsia="en-GB"/>
          </w:rPr>
          <w:t>Dysona</w:t>
        </w:r>
        <w:proofErr w:type="spellEnd"/>
      </w:hyperlink>
      <w:r w:rsidRPr="000274B8">
        <w:rPr>
          <w:rFonts w:ascii="Dyson Futura Book" w:eastAsia="Dyson Futura Book" w:hAnsi="Dyson Futura Book" w:cs="Segoe UI"/>
          <w:sz w:val="22"/>
          <w:szCs w:val="22"/>
          <w:lang w:val="pl-PL" w:eastAsia="en-GB"/>
        </w:rPr>
        <w:t xml:space="preserve"> działa na skalę międzynarodową, wzmacniając pozycję młodych inżynierów, wspierając ich edukację i inwestując w rozwój medycyny.</w:t>
      </w:r>
      <w:r w:rsidR="00FF7B5F">
        <w:rPr>
          <w:rFonts w:ascii="Dyson Futura Book" w:eastAsia="Dyson Futura Book" w:hAnsi="Dyson Futura Book" w:cs="Segoe UI"/>
          <w:sz w:val="22"/>
          <w:szCs w:val="22"/>
          <w:lang w:val="pl-PL" w:eastAsia="en-GB"/>
        </w:rPr>
        <w:t xml:space="preserve"> </w:t>
      </w:r>
      <w:r w:rsidRPr="000274B8">
        <w:rPr>
          <w:rFonts w:ascii="Dyson Futura Book" w:eastAsia="Dyson Futura Book" w:hAnsi="Dyson Futura Book" w:cs="Segoe UI"/>
          <w:sz w:val="22"/>
          <w:szCs w:val="22"/>
          <w:lang w:val="pl-PL" w:eastAsia="en-GB"/>
        </w:rPr>
        <w:t xml:space="preserve">Co roku Fundacja Jamesa </w:t>
      </w:r>
      <w:proofErr w:type="spellStart"/>
      <w:r w:rsidRPr="000274B8">
        <w:rPr>
          <w:rFonts w:ascii="Dyson Futura Book" w:eastAsia="Dyson Futura Book" w:hAnsi="Dyson Futura Book" w:cs="Segoe UI"/>
          <w:sz w:val="22"/>
          <w:szCs w:val="22"/>
          <w:lang w:val="pl-PL" w:eastAsia="en-GB"/>
        </w:rPr>
        <w:t>Dysona</w:t>
      </w:r>
      <w:proofErr w:type="spellEnd"/>
      <w:r w:rsidRPr="000274B8">
        <w:rPr>
          <w:rFonts w:ascii="Dyson Futura Book" w:eastAsia="Dyson Futura Book" w:hAnsi="Dyson Futura Book" w:cs="Segoe UI"/>
          <w:sz w:val="22"/>
          <w:szCs w:val="22"/>
          <w:lang w:val="pl-PL" w:eastAsia="en-GB"/>
        </w:rPr>
        <w:t xml:space="preserve"> organizuje konkurs o</w:t>
      </w:r>
      <w:r w:rsidRPr="000274B8">
        <w:rPr>
          <w:rFonts w:ascii="Dyson Futura Book" w:eastAsia="Arial" w:hAnsi="Dyson Futura Book" w:cs="Arial"/>
          <w:sz w:val="22"/>
          <w:szCs w:val="22"/>
          <w:lang w:val="pl-PL" w:eastAsia="en-GB"/>
        </w:rPr>
        <w:t> </w:t>
      </w:r>
      <w:hyperlink r:id="rId18" w:tgtFrame="_blank" w:history="1">
        <w:r w:rsidRPr="000274B8">
          <w:rPr>
            <w:rFonts w:ascii="Dyson Futura Book" w:eastAsia="Dyson Futura Book" w:hAnsi="Dyson Futura Book" w:cs="Segoe UI"/>
            <w:color w:val="0000FF"/>
            <w:sz w:val="22"/>
            <w:szCs w:val="22"/>
            <w:u w:val="single"/>
            <w:lang w:val="pl-PL" w:eastAsia="en-GB"/>
          </w:rPr>
          <w:t xml:space="preserve">Nagrodę Jamesa </w:t>
        </w:r>
        <w:proofErr w:type="spellStart"/>
        <w:r w:rsidRPr="000274B8">
          <w:rPr>
            <w:rFonts w:ascii="Dyson Futura Book" w:eastAsia="Dyson Futura Book" w:hAnsi="Dyson Futura Book" w:cs="Segoe UI"/>
            <w:color w:val="0000FF"/>
            <w:sz w:val="22"/>
            <w:szCs w:val="22"/>
            <w:u w:val="single"/>
            <w:lang w:val="pl-PL" w:eastAsia="en-GB"/>
          </w:rPr>
          <w:t>Dysona</w:t>
        </w:r>
        <w:proofErr w:type="spellEnd"/>
      </w:hyperlink>
      <w:r w:rsidRPr="000274B8">
        <w:rPr>
          <w:rFonts w:ascii="Dyson Futura Book" w:eastAsia="Arial" w:hAnsi="Dyson Futura Book" w:cs="Arial"/>
          <w:sz w:val="22"/>
          <w:szCs w:val="22"/>
          <w:lang w:val="pl-PL" w:eastAsia="en-GB"/>
        </w:rPr>
        <w:t> </w:t>
      </w:r>
      <w:r w:rsidRPr="000274B8">
        <w:rPr>
          <w:rFonts w:ascii="Dyson Futura Book" w:eastAsia="Dyson Futura Book" w:hAnsi="Dyson Futura Book" w:cs="Segoe UI"/>
          <w:sz w:val="22"/>
          <w:szCs w:val="22"/>
          <w:lang w:val="pl-PL" w:eastAsia="en-GB"/>
        </w:rPr>
        <w:t>– międzynarodowy konkurs projektowy, w którym mogą wziąć udział studenci kierunków związanych z projektowaniem i inżynierią, a także osoby, które niedawno ukończyły takie kierunki studiów. Program wystartował w 2005 r. i od tego czasu wsparł finansowo niemal 250 wynalazków, zapewniając fundusze potrzebne do wprowadzenia ich na rynek. </w:t>
      </w:r>
    </w:p>
    <w:p w14:paraId="379A7BD7" w14:textId="77777777" w:rsidR="008D6383" w:rsidRPr="000274B8" w:rsidRDefault="008D6383" w:rsidP="008D6383">
      <w:pPr>
        <w:jc w:val="both"/>
        <w:textAlignment w:val="baseline"/>
        <w:rPr>
          <w:rFonts w:ascii="Dyson Futura Book" w:eastAsia="Times New Roman" w:hAnsi="Dyson Futura Book" w:cs="Segoe UI"/>
          <w:sz w:val="22"/>
          <w:szCs w:val="22"/>
          <w:lang w:val="pl-PL" w:eastAsia="en-GB"/>
        </w:rPr>
      </w:pPr>
    </w:p>
    <w:p w14:paraId="3C8DBEFF" w14:textId="77777777" w:rsidR="008D6383" w:rsidRPr="000274B8" w:rsidRDefault="008D6383" w:rsidP="008D6383">
      <w:pPr>
        <w:jc w:val="both"/>
        <w:rPr>
          <w:rFonts w:ascii="Dyson Futura Book" w:hAnsi="Dyson Futura Book"/>
          <w:sz w:val="22"/>
          <w:szCs w:val="22"/>
          <w:lang w:val="pl-PL"/>
        </w:rPr>
      </w:pPr>
    </w:p>
    <w:p w14:paraId="24E518F3" w14:textId="37458E81" w:rsidR="008D6383" w:rsidRPr="000274B8" w:rsidRDefault="008D6383" w:rsidP="008D6383">
      <w:pPr>
        <w:jc w:val="both"/>
        <w:rPr>
          <w:rFonts w:ascii="Dyson Futura Book" w:hAnsi="Dyson Futura Book"/>
          <w:b/>
          <w:sz w:val="22"/>
          <w:szCs w:val="22"/>
          <w:lang w:val="pl-PL"/>
        </w:rPr>
      </w:pPr>
      <w:r w:rsidRPr="000274B8">
        <w:rPr>
          <w:rFonts w:ascii="Dyson Futura Book" w:eastAsia="Dyson Futura Book" w:hAnsi="Dyson Futura Book" w:cs="Times New Roman"/>
          <w:b/>
          <w:bCs/>
          <w:sz w:val="22"/>
          <w:szCs w:val="22"/>
          <w:lang w:val="pl-PL"/>
        </w:rPr>
        <w:t>Aby uzyskać dodatkowe informacje, prosimy o kontakt z:</w:t>
      </w:r>
    </w:p>
    <w:p w14:paraId="4D64EB0E" w14:textId="77777777" w:rsidR="008D6383" w:rsidRPr="000274B8" w:rsidRDefault="008D6383" w:rsidP="008D6383">
      <w:pPr>
        <w:pStyle w:val="cBOILERBODY"/>
        <w:jc w:val="both"/>
        <w:rPr>
          <w:rFonts w:ascii="Dyson Futura Book" w:hAnsi="Dyson Futura Book"/>
          <w:sz w:val="22"/>
          <w:szCs w:val="22"/>
          <w:lang w:val="pl-PL"/>
        </w:rPr>
      </w:pPr>
    </w:p>
    <w:p w14:paraId="339A52AD" w14:textId="77777777" w:rsidR="008D6383" w:rsidRPr="000274B8" w:rsidRDefault="008D6383" w:rsidP="008D6383">
      <w:pPr>
        <w:pStyle w:val="cBOILERBODY"/>
        <w:jc w:val="both"/>
        <w:rPr>
          <w:rFonts w:ascii="Dyson Futura Book" w:hAnsi="Dyson Futura Book"/>
          <w:sz w:val="22"/>
          <w:szCs w:val="22"/>
          <w:lang w:val="pl-PL"/>
        </w:rPr>
      </w:pPr>
      <w:r w:rsidRPr="000274B8">
        <w:rPr>
          <w:rFonts w:ascii="Dyson Futura Book" w:hAnsi="Dyson Futura Book"/>
          <w:sz w:val="22"/>
          <w:szCs w:val="22"/>
          <w:lang w:val="pl-PL"/>
        </w:rPr>
        <w:t>Julia Wankiewicz</w:t>
      </w:r>
    </w:p>
    <w:p w14:paraId="4262817A" w14:textId="77777777" w:rsidR="008D6383" w:rsidRPr="000274B8" w:rsidRDefault="008D6383" w:rsidP="008D6383">
      <w:pPr>
        <w:pStyle w:val="cBOILERBODY"/>
        <w:jc w:val="both"/>
        <w:rPr>
          <w:rFonts w:ascii="Dyson Futura Book" w:hAnsi="Dyson Futura Book"/>
          <w:sz w:val="22"/>
          <w:szCs w:val="22"/>
          <w:lang w:val="pl-PL"/>
        </w:rPr>
      </w:pPr>
      <w:r w:rsidRPr="000274B8">
        <w:rPr>
          <w:rFonts w:ascii="Dyson Futura Book" w:hAnsi="Dyson Futura Book"/>
          <w:sz w:val="22"/>
          <w:szCs w:val="22"/>
          <w:lang w:val="pl-PL"/>
        </w:rPr>
        <w:t xml:space="preserve">email: </w:t>
      </w:r>
      <w:hyperlink r:id="rId19" w:history="1">
        <w:r w:rsidRPr="000274B8">
          <w:rPr>
            <w:rStyle w:val="Hipercze"/>
            <w:rFonts w:ascii="Dyson Futura Book" w:hAnsi="Dyson Futura Book"/>
            <w:sz w:val="22"/>
            <w:szCs w:val="22"/>
            <w:lang w:val="pl-PL"/>
          </w:rPr>
          <w:t>julia.wankiewicz@prhub.eu</w:t>
        </w:r>
      </w:hyperlink>
    </w:p>
    <w:p w14:paraId="580DFBDD" w14:textId="34712BEF" w:rsidR="008D6383" w:rsidRPr="000274B8" w:rsidRDefault="008D6383" w:rsidP="008D6383">
      <w:pPr>
        <w:pStyle w:val="cBOILERBODY"/>
        <w:jc w:val="both"/>
        <w:rPr>
          <w:rFonts w:ascii="Dyson Futura Book" w:hAnsi="Dyson Futura Book"/>
          <w:sz w:val="22"/>
          <w:szCs w:val="22"/>
          <w:lang w:val="pl-PL"/>
        </w:rPr>
      </w:pPr>
      <w:r w:rsidRPr="000274B8">
        <w:rPr>
          <w:rFonts w:ascii="Dyson Futura Book" w:hAnsi="Dyson Futura Book"/>
          <w:sz w:val="22"/>
          <w:szCs w:val="22"/>
          <w:lang w:val="pl-PL"/>
        </w:rPr>
        <w:t>tel. +48 601 615 399</w:t>
      </w:r>
    </w:p>
    <w:p w14:paraId="470430A5" w14:textId="77777777" w:rsidR="008D6383" w:rsidRPr="000274B8" w:rsidRDefault="008D6383" w:rsidP="008D6383">
      <w:pPr>
        <w:pStyle w:val="cBOILERBODY"/>
        <w:jc w:val="both"/>
        <w:rPr>
          <w:rFonts w:ascii="Dyson Futura Book" w:hAnsi="Dyson Futura Book"/>
          <w:sz w:val="22"/>
          <w:szCs w:val="22"/>
          <w:lang w:val="pl-PL"/>
        </w:rPr>
      </w:pPr>
    </w:p>
    <w:p w14:paraId="2B841F42" w14:textId="77777777" w:rsidR="008D6383" w:rsidRPr="000274B8" w:rsidRDefault="008D6383" w:rsidP="008D6383">
      <w:pPr>
        <w:pStyle w:val="cBOILERBODY"/>
        <w:jc w:val="both"/>
        <w:rPr>
          <w:rFonts w:ascii="Dyson Futura Book" w:hAnsi="Dyson Futura Book"/>
          <w:sz w:val="22"/>
          <w:szCs w:val="22"/>
          <w:lang w:val="pl-PL"/>
        </w:rPr>
      </w:pPr>
      <w:r w:rsidRPr="000274B8">
        <w:rPr>
          <w:rFonts w:ascii="Dyson Futura Book" w:hAnsi="Dyson Futura Book"/>
          <w:sz w:val="22"/>
          <w:szCs w:val="22"/>
          <w:lang w:val="pl-PL"/>
        </w:rPr>
        <w:t>Marta Radomska</w:t>
      </w:r>
    </w:p>
    <w:p w14:paraId="06AFF5E1" w14:textId="77777777" w:rsidR="008D6383" w:rsidRPr="000274B8" w:rsidRDefault="008D6383" w:rsidP="008D6383">
      <w:pPr>
        <w:pStyle w:val="cBOILERBODY"/>
        <w:jc w:val="both"/>
        <w:rPr>
          <w:rFonts w:ascii="Dyson Futura Book" w:hAnsi="Dyson Futura Book"/>
          <w:sz w:val="22"/>
          <w:szCs w:val="22"/>
        </w:rPr>
      </w:pPr>
      <w:r w:rsidRPr="000274B8">
        <w:rPr>
          <w:rFonts w:ascii="Dyson Futura Book" w:hAnsi="Dyson Futura Book"/>
          <w:sz w:val="22"/>
          <w:szCs w:val="22"/>
        </w:rPr>
        <w:t xml:space="preserve">email: </w:t>
      </w:r>
      <w:hyperlink r:id="rId20" w:history="1">
        <w:r w:rsidRPr="000274B8">
          <w:rPr>
            <w:rStyle w:val="Hipercze"/>
            <w:rFonts w:ascii="Dyson Futura Book" w:hAnsi="Dyson Futura Book"/>
            <w:sz w:val="22"/>
            <w:szCs w:val="22"/>
          </w:rPr>
          <w:t>marta.radomska@prhub.eu</w:t>
        </w:r>
      </w:hyperlink>
    </w:p>
    <w:p w14:paraId="2778767B" w14:textId="77777777" w:rsidR="008D6383" w:rsidRPr="0000588A" w:rsidRDefault="008D6383" w:rsidP="008D6383">
      <w:pPr>
        <w:pStyle w:val="cBOILERBODY"/>
        <w:jc w:val="both"/>
        <w:rPr>
          <w:rFonts w:ascii="Dyson Futura Book" w:hAnsi="Dyson Futura Book"/>
          <w:sz w:val="22"/>
          <w:szCs w:val="22"/>
        </w:rPr>
      </w:pPr>
      <w:r w:rsidRPr="000274B8">
        <w:rPr>
          <w:rFonts w:ascii="Dyson Futura Book" w:hAnsi="Dyson Futura Book"/>
          <w:sz w:val="22"/>
          <w:szCs w:val="22"/>
        </w:rPr>
        <w:t>tel. +48 600 414 634</w:t>
      </w:r>
    </w:p>
    <w:p w14:paraId="536619EF" w14:textId="77777777" w:rsidR="008D6383" w:rsidRPr="0000588A" w:rsidRDefault="008D6383" w:rsidP="008D6383">
      <w:pPr>
        <w:rPr>
          <w:rFonts w:ascii="Dyson Futura Book" w:hAnsi="Dyson Futura Book"/>
          <w:b/>
          <w:bCs/>
          <w:sz w:val="22"/>
          <w:szCs w:val="22"/>
          <w:lang w:val="en-GB"/>
        </w:rPr>
      </w:pPr>
    </w:p>
    <w:bookmarkEnd w:id="0"/>
    <w:p w14:paraId="4662AE89" w14:textId="77777777" w:rsidR="008D6383" w:rsidRPr="0000588A" w:rsidRDefault="008D6383" w:rsidP="008D6383">
      <w:pPr>
        <w:pStyle w:val="cBOILERCROSS-HEADS"/>
        <w:jc w:val="both"/>
        <w:rPr>
          <w:rFonts w:ascii="Dyson Futura Book" w:hAnsi="Dyson Futura Book"/>
          <w:sz w:val="24"/>
          <w:szCs w:val="24"/>
        </w:rPr>
      </w:pPr>
    </w:p>
    <w:sectPr w:rsidR="008D6383" w:rsidRPr="0000588A" w:rsidSect="008A7126">
      <w:headerReference w:type="default" r:id="rId21"/>
      <w:footerReference w:type="even" r:id="rId22"/>
      <w:footerReference w:type="default" r:id="rId23"/>
      <w:pgSz w:w="11900" w:h="16840" w:code="9"/>
      <w:pgMar w:top="1418" w:right="1077" w:bottom="1440" w:left="1077" w:header="1106" w:footer="8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585BF4" w14:textId="77777777" w:rsidR="00611584" w:rsidRDefault="00611584">
      <w:r>
        <w:separator/>
      </w:r>
    </w:p>
  </w:endnote>
  <w:endnote w:type="continuationSeparator" w:id="0">
    <w:p w14:paraId="64C96B74" w14:textId="77777777" w:rsidR="00611584" w:rsidRDefault="006115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yson Futura Medium">
    <w:altName w:val="﷽﷽﷽﷽﷽﷽﷽﷽tura Medium"/>
    <w:charset w:val="00"/>
    <w:family w:val="swiss"/>
    <w:pitch w:val="variable"/>
    <w:sig w:usb0="20000287" w:usb1="02000002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yson Futura Heavy">
    <w:altName w:val="﷽﷽﷽﷽﷽﷽﷽﷽tura Heavy"/>
    <w:charset w:val="00"/>
    <w:family w:val="swiss"/>
    <w:pitch w:val="variable"/>
    <w:sig w:usb0="20000287" w:usb1="02000002" w:usb2="00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Raleway">
    <w:charset w:val="00"/>
    <w:family w:val="auto"/>
    <w:pitch w:val="default"/>
  </w:font>
  <w:font w:name="Futura BT for Dyson Heavy">
    <w:altName w:val="Century Gothic"/>
    <w:panose1 w:val="00000000000000000000"/>
    <w:charset w:val="00"/>
    <w:family w:val="swiss"/>
    <w:notTrueType/>
    <w:pitch w:val="variable"/>
    <w:sig w:usb0="A00002EF" w:usb1="4200004A" w:usb2="00000000" w:usb3="00000000" w:csb0="0000009F" w:csb1="00000000"/>
  </w:font>
  <w:font w:name="Futura BT for Dyson Medium">
    <w:altName w:val="Century Gothic"/>
    <w:panose1 w:val="00000000000000000000"/>
    <w:charset w:val="00"/>
    <w:family w:val="swiss"/>
    <w:notTrueType/>
    <w:pitch w:val="variable"/>
    <w:sig w:usb0="A00002EF" w:usb1="4200004A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utura BT for Dyson Book">
    <w:altName w:val="Arial"/>
    <w:charset w:val="B1"/>
    <w:family w:val="swiss"/>
    <w:pitch w:val="variable"/>
    <w:sig w:usb0="80000867" w:usb1="00000000" w:usb2="00000000" w:usb3="00000000" w:csb0="000001F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Futura BT Book">
    <w:altName w:val="Century Gothic"/>
    <w:charset w:val="B1"/>
    <w:family w:val="swiss"/>
    <w:pitch w:val="variable"/>
    <w:sig w:usb0="80000867" w:usb1="00000000" w:usb2="00000000" w:usb3="00000000" w:csb0="000001FB" w:csb1="00000000"/>
  </w:font>
  <w:font w:name="Dyson Futura Book">
    <w:altName w:val="Times New Roman"/>
    <w:panose1 w:val="00000000000000000000"/>
    <w:charset w:val="00"/>
    <w:family w:val="swiss"/>
    <w:notTrueType/>
    <w:pitch w:val="variable"/>
    <w:sig w:usb0="20000287" w:usb1="02000002" w:usb2="00000000" w:usb3="00000000" w:csb0="0000019F" w:csb1="00000000"/>
  </w:font>
  <w:font w:name="Futura Lt BT">
    <w:altName w:val="Arial"/>
    <w:charset w:val="00"/>
    <w:family w:val="swiss"/>
    <w:pitch w:val="variable"/>
    <w:sig w:usb0="00000087" w:usb1="00000000" w:usb2="00000000" w:usb3="00000000" w:csb0="0000001B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09851478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27020342" w14:textId="2BF2E867" w:rsidR="00982A49" w:rsidRDefault="00DF49DB" w:rsidP="00102BB4">
        <w:pPr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sdt>
    <w:sdtPr>
      <w:rPr>
        <w:rStyle w:val="Numerstrony"/>
      </w:rPr>
      <w:id w:val="-1384941659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1343C72F" w14:textId="77777777" w:rsidR="00982A49" w:rsidRDefault="00DF49DB" w:rsidP="00982A49">
        <w:pPr>
          <w:framePr w:wrap="none" w:vAnchor="text" w:hAnchor="margin" w:xAlign="right" w:y="1"/>
          <w:ind w:right="360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2A3CFF23" w14:textId="77777777" w:rsidR="008C1AEE" w:rsidRDefault="008C1AEE" w:rsidP="00982A49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5A6C8" w14:textId="7D05B5DA" w:rsidR="008C1AEE" w:rsidRPr="007112E3" w:rsidRDefault="008C1AEE" w:rsidP="008A7126">
    <w:pPr>
      <w:pBdr>
        <w:top w:val="single" w:sz="4" w:space="4" w:color="auto"/>
      </w:pBdr>
      <w:ind w:right="360"/>
      <w:rPr>
        <w:rFonts w:ascii="Futura BT for Dyson Book" w:hAnsi="Futura BT for Dyson Book"/>
        <w:sz w:val="18"/>
        <w:szCs w:val="18"/>
        <w:bdr w:val="single" w:sz="4" w:space="0" w:color="auto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56F486" w14:textId="77777777" w:rsidR="00611584" w:rsidRDefault="00611584" w:rsidP="00785B7C">
      <w:r>
        <w:separator/>
      </w:r>
    </w:p>
  </w:footnote>
  <w:footnote w:type="continuationSeparator" w:id="0">
    <w:p w14:paraId="68F20B39" w14:textId="77777777" w:rsidR="00611584" w:rsidRDefault="00611584" w:rsidP="00785B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D46D7" w14:textId="134FD122" w:rsidR="00785B7C" w:rsidRPr="00516420" w:rsidRDefault="00DF49DB" w:rsidP="00516420">
    <w:pPr>
      <w:pStyle w:val="PressRelease"/>
    </w:pPr>
    <w:r w:rsidRPr="00516420">
      <w:rPr>
        <w:lang w:val="pl-PL" w:eastAsia="pl-PL"/>
      </w:rPr>
      <w:drawing>
        <wp:anchor distT="0" distB="0" distL="114300" distR="114300" simplePos="0" relativeHeight="251648000" behindDoc="1" locked="1" layoutInCell="1" allowOverlap="1" wp14:anchorId="47EA40B1" wp14:editId="00C0AFCE">
          <wp:simplePos x="0" y="0"/>
          <wp:positionH relativeFrom="column">
            <wp:posOffset>5099050</wp:posOffset>
          </wp:positionH>
          <wp:positionV relativeFrom="page">
            <wp:posOffset>655320</wp:posOffset>
          </wp:positionV>
          <wp:extent cx="1092835" cy="415290"/>
          <wp:effectExtent l="0" t="0" r="0" b="3810"/>
          <wp:wrapNone/>
          <wp:docPr id="5" name="Picture 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3580618" name="Picture 5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2835" cy="415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1360D9" w14:textId="09F398B4" w:rsidR="00785B7C" w:rsidRPr="00516420" w:rsidRDefault="00DF49DB" w:rsidP="00516420">
    <w:pPr>
      <w:pStyle w:val="DateOfIssue"/>
    </w:pPr>
    <w:r>
      <w:rPr>
        <w:noProof/>
        <w:lang w:val="pl-PL" w:eastAsia="pl-PL"/>
        <w14:numSpacing w14:val="default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B251BB8" wp14:editId="59A5504A">
              <wp:simplePos x="0" y="0"/>
              <wp:positionH relativeFrom="column">
                <wp:posOffset>6003344</wp:posOffset>
              </wp:positionH>
              <wp:positionV relativeFrom="paragraph">
                <wp:posOffset>19777</wp:posOffset>
              </wp:positionV>
              <wp:extent cx="264404" cy="258896"/>
              <wp:effectExtent l="0" t="0" r="0" b="0"/>
              <wp:wrapNone/>
              <wp:docPr id="14" name="Rectangle 14">
                <a:hlinkClick xmlns:a="http://schemas.openxmlformats.org/drawingml/2006/main" r:id="rId3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4404" cy="25889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AA82176" id="Rectangle 14" o:spid="_x0000_s1026" href="https://www.linkedin.com/company/dyson/" style="position:absolute;margin-left:472.7pt;margin-top:1.55pt;width:20.8pt;height:20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" o:button="t" filled="f" stroked="f" strokeweight="1pt">
              <v:fill o:detectmouseclick="t"/>
            </v:rect>
          </w:pict>
        </mc:Fallback>
      </mc:AlternateContent>
    </w:r>
    <w:r>
      <w:rPr>
        <w:noProof/>
        <w:lang w:val="pl-PL" w:eastAsia="pl-PL"/>
        <w14:numSpacing w14:val="defaul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6060239" wp14:editId="1F90084B">
              <wp:simplePos x="0" y="0"/>
              <wp:positionH relativeFrom="column">
                <wp:posOffset>5650804</wp:posOffset>
              </wp:positionH>
              <wp:positionV relativeFrom="paragraph">
                <wp:posOffset>14268</wp:posOffset>
              </wp:positionV>
              <wp:extent cx="319489" cy="280930"/>
              <wp:effectExtent l="0" t="0" r="0" b="0"/>
              <wp:wrapNone/>
              <wp:docPr id="13" name="Rectangle 13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9489" cy="280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D904A14" id="Rectangle 13" o:spid="_x0000_s1026" href="https://www.instagram.com/dyson/" style="position:absolute;margin-left:444.95pt;margin-top:1.1pt;width:25.15pt;height:22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" o:button="t" filled="f" stroked="f" strokeweight="1pt">
              <v:fill o:detectmouseclick="t"/>
            </v:rect>
          </w:pict>
        </mc:Fallback>
      </mc:AlternateContent>
    </w:r>
    <w:r w:rsidR="005F2B14">
      <w:rPr>
        <w:noProof/>
        <w:lang w:val="pl-PL" w:eastAsia="pl-PL"/>
        <w14:numSpacing w14:val="defaul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39AF8F0" wp14:editId="1B4D0B45">
              <wp:simplePos x="0" y="0"/>
              <wp:positionH relativeFrom="column">
                <wp:posOffset>5298264</wp:posOffset>
              </wp:positionH>
              <wp:positionV relativeFrom="paragraph">
                <wp:posOffset>19777</wp:posOffset>
              </wp:positionV>
              <wp:extent cx="313981" cy="280930"/>
              <wp:effectExtent l="0" t="0" r="0" b="0"/>
              <wp:wrapNone/>
              <wp:docPr id="12" name="Rectangle 12">
                <a:hlinkClick xmlns:a="http://schemas.openxmlformats.org/drawingml/2006/main" r:id="rId5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3981" cy="280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02A00E4" id="Rectangle 12" o:spid="_x0000_s1026" href="https://www.youtube.com/user/dysonteam" style="position:absolute;margin-left:417.2pt;margin-top:1.55pt;width:24.7pt;height:22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" o:button="t" filled="f" stroked="f" strokeweight="1pt">
              <v:fill o:detectmouseclick="t"/>
            </v:rect>
          </w:pict>
        </mc:Fallback>
      </mc:AlternateContent>
    </w:r>
    <w:r w:rsidR="005F2B14">
      <w:rPr>
        <w:noProof/>
        <w:lang w:val="pl-PL" w:eastAsia="pl-PL"/>
        <w14:numSpacing w14:val="defaul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5B6281C" wp14:editId="682DB667">
              <wp:simplePos x="0" y="0"/>
              <wp:positionH relativeFrom="column">
                <wp:posOffset>4973266</wp:posOffset>
              </wp:positionH>
              <wp:positionV relativeFrom="paragraph">
                <wp:posOffset>30794</wp:posOffset>
              </wp:positionV>
              <wp:extent cx="275422" cy="258896"/>
              <wp:effectExtent l="0" t="0" r="0" b="0"/>
              <wp:wrapNone/>
              <wp:docPr id="11" name="Rectangle 11">
                <a:hlinkClick xmlns:a="http://schemas.openxmlformats.org/drawingml/2006/main" r:id="rId6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5422" cy="25889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0535B7F" id="Rectangle 11" o:spid="_x0000_s1026" href="https://twitter.com/dyson" style="position:absolute;margin-left:391.6pt;margin-top:2.4pt;width:21.7pt;height:20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" o:button="t" filled="f" stroked="f" strokeweight="1pt">
              <v:fill o:detectmouseclick="t"/>
            </v:rect>
          </w:pict>
        </mc:Fallback>
      </mc:AlternateContent>
    </w:r>
    <w:r w:rsidR="005F2B14">
      <w:rPr>
        <w:noProof/>
        <w:lang w:val="pl-PL" w:eastAsia="pl-PL"/>
        <w14:numSpacing w14:val="default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CBB6D8D" wp14:editId="7D6695C8">
              <wp:simplePos x="0" y="0"/>
              <wp:positionH relativeFrom="column">
                <wp:posOffset>4666703</wp:posOffset>
              </wp:positionH>
              <wp:positionV relativeFrom="paragraph">
                <wp:posOffset>33793</wp:posOffset>
              </wp:positionV>
              <wp:extent cx="289711" cy="226337"/>
              <wp:effectExtent l="0" t="0" r="0" b="0"/>
              <wp:wrapNone/>
              <wp:docPr id="9" name="Rectangle 9">
                <a:hlinkClick xmlns:a="http://schemas.openxmlformats.org/drawingml/2006/main" r:id="rId7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9711" cy="22633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3A07F0" id="Rectangle 9" o:spid="_x0000_s1026" href="https://www.facebook.com/Dyson/" style="position:absolute;margin-left:367.45pt;margin-top:2.65pt;width:22.8pt;height:17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" o:button="t" filled="f" stroked="f" strokeweight="1pt">
              <v:fill o:detectmouseclick="t"/>
            </v:rect>
          </w:pict>
        </mc:Fallback>
      </mc:AlternateContent>
    </w:r>
    <w:r w:rsidR="005F2B14" w:rsidRPr="005F2B14">
      <w:rPr>
        <w:noProof/>
        <w:lang w:val="pl-PL" w:eastAsia="pl-PL"/>
      </w:rPr>
      <w:drawing>
        <wp:anchor distT="0" distB="0" distL="114300" distR="114300" simplePos="0" relativeHeight="251651072" behindDoc="0" locked="0" layoutInCell="1" allowOverlap="1" wp14:anchorId="638D1882" wp14:editId="36F220FF">
          <wp:simplePos x="0" y="0"/>
          <wp:positionH relativeFrom="column">
            <wp:posOffset>4702559</wp:posOffset>
          </wp:positionH>
          <wp:positionV relativeFrom="paragraph">
            <wp:posOffset>52705</wp:posOffset>
          </wp:positionV>
          <wp:extent cx="1520983" cy="186787"/>
          <wp:effectExtent l="0" t="0" r="3175" b="381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0983" cy="1867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6A1F">
      <w:rPr>
        <w:rFonts w:eastAsia="Futura BT for Dyson Book"/>
        <w:color w:val="000000"/>
        <w:lang w:val="pl-PL"/>
      </w:rPr>
      <w:t xml:space="preserve">Warszawa, </w:t>
    </w:r>
    <w:r w:rsidR="008D6383">
      <w:rPr>
        <w:rFonts w:eastAsia="Futura BT for Dyson Book"/>
        <w:color w:val="000000"/>
        <w:lang w:val="pl-PL"/>
      </w:rPr>
      <w:t>22</w:t>
    </w:r>
    <w:r w:rsidR="00D86A1F">
      <w:rPr>
        <w:rFonts w:eastAsia="Futura BT for Dyson Book"/>
        <w:color w:val="000000"/>
        <w:lang w:val="pl-PL"/>
      </w:rPr>
      <w:t>.0</w:t>
    </w:r>
    <w:r w:rsidR="008D6383">
      <w:rPr>
        <w:rFonts w:eastAsia="Futura BT for Dyson Book"/>
        <w:color w:val="000000"/>
        <w:lang w:val="pl-PL"/>
      </w:rPr>
      <w:t>7</w:t>
    </w:r>
    <w:r w:rsidR="00D86A1F">
      <w:rPr>
        <w:rFonts w:eastAsia="Futura BT for Dyson Book"/>
        <w:color w:val="000000"/>
        <w:lang w:val="pl-PL"/>
      </w:rPr>
      <w:t>.2021r.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038DF"/>
    <w:multiLevelType w:val="hybridMultilevel"/>
    <w:tmpl w:val="7DDA9414"/>
    <w:lvl w:ilvl="0" w:tplc="0E7C1F7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FDD6926C" w:tentative="1">
      <w:start w:val="1"/>
      <w:numFmt w:val="lowerLetter"/>
      <w:lvlText w:val="%2."/>
      <w:lvlJc w:val="left"/>
      <w:pPr>
        <w:ind w:left="1440" w:hanging="360"/>
      </w:pPr>
    </w:lvl>
    <w:lvl w:ilvl="2" w:tplc="9C40C006" w:tentative="1">
      <w:start w:val="1"/>
      <w:numFmt w:val="lowerRoman"/>
      <w:lvlText w:val="%3."/>
      <w:lvlJc w:val="right"/>
      <w:pPr>
        <w:ind w:left="2160" w:hanging="180"/>
      </w:pPr>
    </w:lvl>
    <w:lvl w:ilvl="3" w:tplc="17CEC01C" w:tentative="1">
      <w:start w:val="1"/>
      <w:numFmt w:val="decimal"/>
      <w:lvlText w:val="%4."/>
      <w:lvlJc w:val="left"/>
      <w:pPr>
        <w:ind w:left="2880" w:hanging="360"/>
      </w:pPr>
    </w:lvl>
    <w:lvl w:ilvl="4" w:tplc="AAC2751A" w:tentative="1">
      <w:start w:val="1"/>
      <w:numFmt w:val="lowerLetter"/>
      <w:lvlText w:val="%5."/>
      <w:lvlJc w:val="left"/>
      <w:pPr>
        <w:ind w:left="3600" w:hanging="360"/>
      </w:pPr>
    </w:lvl>
    <w:lvl w:ilvl="5" w:tplc="CDDAB502" w:tentative="1">
      <w:start w:val="1"/>
      <w:numFmt w:val="lowerRoman"/>
      <w:lvlText w:val="%6."/>
      <w:lvlJc w:val="right"/>
      <w:pPr>
        <w:ind w:left="4320" w:hanging="180"/>
      </w:pPr>
    </w:lvl>
    <w:lvl w:ilvl="6" w:tplc="BBF2A2DC" w:tentative="1">
      <w:start w:val="1"/>
      <w:numFmt w:val="decimal"/>
      <w:lvlText w:val="%7."/>
      <w:lvlJc w:val="left"/>
      <w:pPr>
        <w:ind w:left="5040" w:hanging="360"/>
      </w:pPr>
    </w:lvl>
    <w:lvl w:ilvl="7" w:tplc="8558E8E2" w:tentative="1">
      <w:start w:val="1"/>
      <w:numFmt w:val="lowerLetter"/>
      <w:lvlText w:val="%8."/>
      <w:lvlJc w:val="left"/>
      <w:pPr>
        <w:ind w:left="5760" w:hanging="360"/>
      </w:pPr>
    </w:lvl>
    <w:lvl w:ilvl="8" w:tplc="ACDCE1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D1E96"/>
    <w:multiLevelType w:val="hybridMultilevel"/>
    <w:tmpl w:val="40627DD4"/>
    <w:lvl w:ilvl="0" w:tplc="FE4414B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E994515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E0EC0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70A8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1C059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80268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C4A3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261D4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C4628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56DDF"/>
    <w:multiLevelType w:val="hybridMultilevel"/>
    <w:tmpl w:val="88C43ED4"/>
    <w:lvl w:ilvl="0" w:tplc="779C0FC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EE78F7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4248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5A64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2823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568D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5ADD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D6AA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3DC54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962665"/>
    <w:multiLevelType w:val="multilevel"/>
    <w:tmpl w:val="953A408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E80D6A"/>
    <w:multiLevelType w:val="multilevel"/>
    <w:tmpl w:val="F332650C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EA0DB8"/>
    <w:multiLevelType w:val="hybridMultilevel"/>
    <w:tmpl w:val="291ED5EA"/>
    <w:lvl w:ilvl="0" w:tplc="3522D0F4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Dyson Futura Medium" w:hAnsi="Dyson Futura Medium" w:hint="default"/>
      </w:rPr>
    </w:lvl>
    <w:lvl w:ilvl="1" w:tplc="C4660B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4D239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D20D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1EAAA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1EE2A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F6A4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38789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2D483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BC6661"/>
    <w:multiLevelType w:val="hybridMultilevel"/>
    <w:tmpl w:val="E0EA356A"/>
    <w:lvl w:ilvl="0" w:tplc="78BC3C1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7DA6CC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12DC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7041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3EC9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3463A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96F3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D2A5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4A6EF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F30297"/>
    <w:multiLevelType w:val="hybridMultilevel"/>
    <w:tmpl w:val="F72A98DA"/>
    <w:lvl w:ilvl="0" w:tplc="DA1AD82C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98AEB69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444D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10C0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5A1F7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DDA44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7CFD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5CB19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BC5B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190DF5"/>
    <w:multiLevelType w:val="hybridMultilevel"/>
    <w:tmpl w:val="548006BE"/>
    <w:lvl w:ilvl="0" w:tplc="E132EDF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2619A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BE174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5CEAD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B67A6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BC501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9499D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12A94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A49D8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8450E2F"/>
    <w:multiLevelType w:val="hybridMultilevel"/>
    <w:tmpl w:val="1E6462BA"/>
    <w:lvl w:ilvl="0" w:tplc="E14244B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sz w:val="18"/>
      </w:rPr>
    </w:lvl>
    <w:lvl w:ilvl="1" w:tplc="96FCDA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009A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1EFB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CACB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8A2A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96C1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B250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182E5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A7784D"/>
    <w:multiLevelType w:val="hybridMultilevel"/>
    <w:tmpl w:val="6D6E998E"/>
    <w:lvl w:ilvl="0" w:tplc="BB4A86C2">
      <w:start w:val="1"/>
      <w:numFmt w:val="bullet"/>
      <w:lvlText w:val="•"/>
      <w:lvlJc w:val="left"/>
      <w:pPr>
        <w:ind w:left="284" w:hanging="284"/>
      </w:pPr>
      <w:rPr>
        <w:rFonts w:ascii="Dyson Futura Heavy" w:hAnsi="Dyson Futura Heavy" w:hint="default"/>
        <w:b w:val="0"/>
        <w:i w:val="0"/>
        <w:sz w:val="18"/>
      </w:rPr>
    </w:lvl>
    <w:lvl w:ilvl="1" w:tplc="2564CE4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0C0B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BCFB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9232D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046A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8EB9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16F63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9826E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A27192"/>
    <w:multiLevelType w:val="multilevel"/>
    <w:tmpl w:val="6D6E998E"/>
    <w:lvl w:ilvl="0">
      <w:start w:val="1"/>
      <w:numFmt w:val="bullet"/>
      <w:lvlText w:val="•"/>
      <w:lvlJc w:val="left"/>
      <w:pPr>
        <w:ind w:left="284" w:hanging="284"/>
      </w:pPr>
      <w:rPr>
        <w:rFonts w:ascii="Dyson Futura Heavy" w:hAnsi="Dyson Futura Heavy" w:hint="default"/>
        <w:b w:val="0"/>
        <w:i w:val="0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40F1B"/>
    <w:multiLevelType w:val="multilevel"/>
    <w:tmpl w:val="828CB1AE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891BC6"/>
    <w:multiLevelType w:val="multilevel"/>
    <w:tmpl w:val="DABAC7B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371C90"/>
    <w:multiLevelType w:val="hybridMultilevel"/>
    <w:tmpl w:val="5A109730"/>
    <w:lvl w:ilvl="0" w:tplc="5754A7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5EA83B8" w:tentative="1">
      <w:start w:val="1"/>
      <w:numFmt w:val="lowerLetter"/>
      <w:lvlText w:val="%2."/>
      <w:lvlJc w:val="left"/>
      <w:pPr>
        <w:ind w:left="1440" w:hanging="360"/>
      </w:pPr>
    </w:lvl>
    <w:lvl w:ilvl="2" w:tplc="C158DC82" w:tentative="1">
      <w:start w:val="1"/>
      <w:numFmt w:val="lowerRoman"/>
      <w:lvlText w:val="%3."/>
      <w:lvlJc w:val="right"/>
      <w:pPr>
        <w:ind w:left="2160" w:hanging="180"/>
      </w:pPr>
    </w:lvl>
    <w:lvl w:ilvl="3" w:tplc="0FCEC89E" w:tentative="1">
      <w:start w:val="1"/>
      <w:numFmt w:val="decimal"/>
      <w:lvlText w:val="%4."/>
      <w:lvlJc w:val="left"/>
      <w:pPr>
        <w:ind w:left="2880" w:hanging="360"/>
      </w:pPr>
    </w:lvl>
    <w:lvl w:ilvl="4" w:tplc="138C5458" w:tentative="1">
      <w:start w:val="1"/>
      <w:numFmt w:val="lowerLetter"/>
      <w:lvlText w:val="%5."/>
      <w:lvlJc w:val="left"/>
      <w:pPr>
        <w:ind w:left="3600" w:hanging="360"/>
      </w:pPr>
    </w:lvl>
    <w:lvl w:ilvl="5" w:tplc="4210DC26" w:tentative="1">
      <w:start w:val="1"/>
      <w:numFmt w:val="lowerRoman"/>
      <w:lvlText w:val="%6."/>
      <w:lvlJc w:val="right"/>
      <w:pPr>
        <w:ind w:left="4320" w:hanging="180"/>
      </w:pPr>
    </w:lvl>
    <w:lvl w:ilvl="6" w:tplc="358822D4" w:tentative="1">
      <w:start w:val="1"/>
      <w:numFmt w:val="decimal"/>
      <w:lvlText w:val="%7."/>
      <w:lvlJc w:val="left"/>
      <w:pPr>
        <w:ind w:left="5040" w:hanging="360"/>
      </w:pPr>
    </w:lvl>
    <w:lvl w:ilvl="7" w:tplc="90D6DB0A" w:tentative="1">
      <w:start w:val="1"/>
      <w:numFmt w:val="lowerLetter"/>
      <w:lvlText w:val="%8."/>
      <w:lvlJc w:val="left"/>
      <w:pPr>
        <w:ind w:left="5760" w:hanging="360"/>
      </w:pPr>
    </w:lvl>
    <w:lvl w:ilvl="8" w:tplc="A22CF2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B95798"/>
    <w:multiLevelType w:val="hybridMultilevel"/>
    <w:tmpl w:val="7138D99A"/>
    <w:lvl w:ilvl="0" w:tplc="301E59F6">
      <w:start w:val="1"/>
      <w:numFmt w:val="bullet"/>
      <w:lvlText w:val=""/>
      <w:lvlJc w:val="left"/>
      <w:pPr>
        <w:ind w:left="284" w:hanging="284"/>
      </w:pPr>
      <w:rPr>
        <w:rFonts w:ascii="Dyson Futura Medium" w:hAnsi="Dyson Futura Medium" w:hint="default"/>
        <w:b w:val="0"/>
        <w:i w:val="0"/>
      </w:rPr>
    </w:lvl>
    <w:lvl w:ilvl="1" w:tplc="8778A7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5017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3044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F2D8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A942D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687D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FAF8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D3225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643BC0"/>
    <w:multiLevelType w:val="multilevel"/>
    <w:tmpl w:val="88C43ED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C95BBA"/>
    <w:multiLevelType w:val="hybridMultilevel"/>
    <w:tmpl w:val="B65438CA"/>
    <w:lvl w:ilvl="0" w:tplc="08A4C920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Dyson Futura Medium" w:hAnsi="Dyson Futura Medium" w:hint="default"/>
      </w:rPr>
    </w:lvl>
    <w:lvl w:ilvl="1" w:tplc="651665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1E23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C865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B6BB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D8C89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D8CB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9863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9655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D365B2"/>
    <w:multiLevelType w:val="hybridMultilevel"/>
    <w:tmpl w:val="31C48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CB46A5"/>
    <w:multiLevelType w:val="hybridMultilevel"/>
    <w:tmpl w:val="6E6EDC52"/>
    <w:lvl w:ilvl="0" w:tplc="EFB8F2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060A5A6" w:tentative="1">
      <w:start w:val="1"/>
      <w:numFmt w:val="lowerLetter"/>
      <w:lvlText w:val="%2."/>
      <w:lvlJc w:val="left"/>
      <w:pPr>
        <w:ind w:left="1440" w:hanging="360"/>
      </w:pPr>
    </w:lvl>
    <w:lvl w:ilvl="2" w:tplc="6102191E" w:tentative="1">
      <w:start w:val="1"/>
      <w:numFmt w:val="lowerRoman"/>
      <w:lvlText w:val="%3."/>
      <w:lvlJc w:val="right"/>
      <w:pPr>
        <w:ind w:left="2160" w:hanging="180"/>
      </w:pPr>
    </w:lvl>
    <w:lvl w:ilvl="3" w:tplc="0686A6E0" w:tentative="1">
      <w:start w:val="1"/>
      <w:numFmt w:val="decimal"/>
      <w:lvlText w:val="%4."/>
      <w:lvlJc w:val="left"/>
      <w:pPr>
        <w:ind w:left="2880" w:hanging="360"/>
      </w:pPr>
    </w:lvl>
    <w:lvl w:ilvl="4" w:tplc="488206C8" w:tentative="1">
      <w:start w:val="1"/>
      <w:numFmt w:val="lowerLetter"/>
      <w:lvlText w:val="%5."/>
      <w:lvlJc w:val="left"/>
      <w:pPr>
        <w:ind w:left="3600" w:hanging="360"/>
      </w:pPr>
    </w:lvl>
    <w:lvl w:ilvl="5" w:tplc="8B14E2C8" w:tentative="1">
      <w:start w:val="1"/>
      <w:numFmt w:val="lowerRoman"/>
      <w:lvlText w:val="%6."/>
      <w:lvlJc w:val="right"/>
      <w:pPr>
        <w:ind w:left="4320" w:hanging="180"/>
      </w:pPr>
    </w:lvl>
    <w:lvl w:ilvl="6" w:tplc="A066F5B2" w:tentative="1">
      <w:start w:val="1"/>
      <w:numFmt w:val="decimal"/>
      <w:lvlText w:val="%7."/>
      <w:lvlJc w:val="left"/>
      <w:pPr>
        <w:ind w:left="5040" w:hanging="360"/>
      </w:pPr>
    </w:lvl>
    <w:lvl w:ilvl="7" w:tplc="3FE48C10" w:tentative="1">
      <w:start w:val="1"/>
      <w:numFmt w:val="lowerLetter"/>
      <w:lvlText w:val="%8."/>
      <w:lvlJc w:val="left"/>
      <w:pPr>
        <w:ind w:left="5760" w:hanging="360"/>
      </w:pPr>
    </w:lvl>
    <w:lvl w:ilvl="8" w:tplc="BF22F6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470B3D"/>
    <w:multiLevelType w:val="hybridMultilevel"/>
    <w:tmpl w:val="953A4080"/>
    <w:lvl w:ilvl="0" w:tplc="18421F4A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</w:rPr>
    </w:lvl>
    <w:lvl w:ilvl="1" w:tplc="DB9EE7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926D6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56E4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48F9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8EEC5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F8E8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1051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938CB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DD0E22"/>
    <w:multiLevelType w:val="multilevel"/>
    <w:tmpl w:val="7138D99A"/>
    <w:lvl w:ilvl="0">
      <w:start w:val="1"/>
      <w:numFmt w:val="bullet"/>
      <w:lvlText w:val=""/>
      <w:lvlJc w:val="left"/>
      <w:pPr>
        <w:ind w:left="284" w:hanging="284"/>
      </w:pPr>
      <w:rPr>
        <w:rFonts w:ascii="Dyson Futura Medium" w:hAnsi="Dyson Futura Medium" w:hint="default"/>
        <w:b w:val="0"/>
        <w:i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CB2EEF"/>
    <w:multiLevelType w:val="hybridMultilevel"/>
    <w:tmpl w:val="4F50157C"/>
    <w:lvl w:ilvl="0" w:tplc="E8F4A04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52BEBFAA" w:tentative="1">
      <w:start w:val="1"/>
      <w:numFmt w:val="lowerLetter"/>
      <w:lvlText w:val="%2."/>
      <w:lvlJc w:val="left"/>
      <w:pPr>
        <w:ind w:left="1440" w:hanging="360"/>
      </w:pPr>
    </w:lvl>
    <w:lvl w:ilvl="2" w:tplc="50E836E8" w:tentative="1">
      <w:start w:val="1"/>
      <w:numFmt w:val="lowerRoman"/>
      <w:lvlText w:val="%3."/>
      <w:lvlJc w:val="right"/>
      <w:pPr>
        <w:ind w:left="2160" w:hanging="180"/>
      </w:pPr>
    </w:lvl>
    <w:lvl w:ilvl="3" w:tplc="AC0E0C3E" w:tentative="1">
      <w:start w:val="1"/>
      <w:numFmt w:val="decimal"/>
      <w:lvlText w:val="%4."/>
      <w:lvlJc w:val="left"/>
      <w:pPr>
        <w:ind w:left="2880" w:hanging="360"/>
      </w:pPr>
    </w:lvl>
    <w:lvl w:ilvl="4" w:tplc="F6F24D98" w:tentative="1">
      <w:start w:val="1"/>
      <w:numFmt w:val="lowerLetter"/>
      <w:lvlText w:val="%5."/>
      <w:lvlJc w:val="left"/>
      <w:pPr>
        <w:ind w:left="3600" w:hanging="360"/>
      </w:pPr>
    </w:lvl>
    <w:lvl w:ilvl="5" w:tplc="49E8D5EA" w:tentative="1">
      <w:start w:val="1"/>
      <w:numFmt w:val="lowerRoman"/>
      <w:lvlText w:val="%6."/>
      <w:lvlJc w:val="right"/>
      <w:pPr>
        <w:ind w:left="4320" w:hanging="180"/>
      </w:pPr>
    </w:lvl>
    <w:lvl w:ilvl="6" w:tplc="F43C3036" w:tentative="1">
      <w:start w:val="1"/>
      <w:numFmt w:val="decimal"/>
      <w:lvlText w:val="%7."/>
      <w:lvlJc w:val="left"/>
      <w:pPr>
        <w:ind w:left="5040" w:hanging="360"/>
      </w:pPr>
    </w:lvl>
    <w:lvl w:ilvl="7" w:tplc="0C9867B8" w:tentative="1">
      <w:start w:val="1"/>
      <w:numFmt w:val="lowerLetter"/>
      <w:lvlText w:val="%8."/>
      <w:lvlJc w:val="left"/>
      <w:pPr>
        <w:ind w:left="5760" w:hanging="360"/>
      </w:pPr>
    </w:lvl>
    <w:lvl w:ilvl="8" w:tplc="8B6AD1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F5201D"/>
    <w:multiLevelType w:val="hybridMultilevel"/>
    <w:tmpl w:val="0D98EE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50472B"/>
    <w:multiLevelType w:val="hybridMultilevel"/>
    <w:tmpl w:val="0D086462"/>
    <w:lvl w:ilvl="0" w:tplc="BF722724">
      <w:start w:val="1"/>
      <w:numFmt w:val="bullet"/>
      <w:lvlText w:val="•"/>
      <w:lvlJc w:val="left"/>
      <w:pPr>
        <w:ind w:left="284" w:hanging="284"/>
      </w:pPr>
      <w:rPr>
        <w:rFonts w:ascii="Dyson Futura Heavy" w:hAnsi="Dyson Futura Heavy" w:hint="default"/>
        <w:b w:val="0"/>
        <w:i w:val="0"/>
        <w:sz w:val="18"/>
      </w:rPr>
    </w:lvl>
    <w:lvl w:ilvl="1" w:tplc="176E49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48692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DE85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0C4D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7C4FA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72EA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EE48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7491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14541F"/>
    <w:multiLevelType w:val="hybridMultilevel"/>
    <w:tmpl w:val="DABAC7B4"/>
    <w:lvl w:ilvl="0" w:tplc="DE064AAC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209A0C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A209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EE44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7842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F986A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70BB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BA93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D062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A465B5"/>
    <w:multiLevelType w:val="hybridMultilevel"/>
    <w:tmpl w:val="2A0C78EE"/>
    <w:lvl w:ilvl="0" w:tplc="9E861F9C">
      <w:start w:val="2"/>
      <w:numFmt w:val="bullet"/>
      <w:lvlText w:val="-"/>
      <w:lvlJc w:val="left"/>
      <w:pPr>
        <w:ind w:left="720" w:hanging="360"/>
      </w:pPr>
      <w:rPr>
        <w:rFonts w:ascii="Century Gothic" w:eastAsia="Raleway" w:hAnsi="Century Gothic" w:cs="Raleway" w:hint="default"/>
      </w:rPr>
    </w:lvl>
    <w:lvl w:ilvl="1" w:tplc="F11ED1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C03B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4FC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5A6D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B665D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AC48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36ED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74402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E66F41"/>
    <w:multiLevelType w:val="hybridMultilevel"/>
    <w:tmpl w:val="E1A4F6F8"/>
    <w:lvl w:ilvl="0" w:tplc="C632234E">
      <w:start w:val="1"/>
      <w:numFmt w:val="bullet"/>
      <w:lvlText w:val="•"/>
      <w:lvlJc w:val="left"/>
      <w:pPr>
        <w:ind w:left="284" w:hanging="284"/>
      </w:pPr>
      <w:rPr>
        <w:rFonts w:ascii="Dyson Futura Heavy" w:hAnsi="Dyson Futura Heavy" w:hint="default"/>
        <w:b w:val="0"/>
        <w:i w:val="0"/>
        <w:sz w:val="18"/>
      </w:rPr>
    </w:lvl>
    <w:lvl w:ilvl="1" w:tplc="C4FECD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FE844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7C6A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26E3B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20EC4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EC09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3C33F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C4B8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A30EBD"/>
    <w:multiLevelType w:val="hybridMultilevel"/>
    <w:tmpl w:val="F0663BCE"/>
    <w:lvl w:ilvl="0" w:tplc="56C2BBD8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CB180DC4">
      <w:start w:val="1"/>
      <w:numFmt w:val="lowerLetter"/>
      <w:lvlText w:val="%2."/>
      <w:lvlJc w:val="left"/>
      <w:pPr>
        <w:ind w:left="1440" w:hanging="360"/>
      </w:pPr>
    </w:lvl>
    <w:lvl w:ilvl="2" w:tplc="6AE2C3D2">
      <w:start w:val="1"/>
      <w:numFmt w:val="lowerRoman"/>
      <w:lvlText w:val="%3."/>
      <w:lvlJc w:val="right"/>
      <w:pPr>
        <w:ind w:left="2160" w:hanging="180"/>
      </w:pPr>
    </w:lvl>
    <w:lvl w:ilvl="3" w:tplc="C08419D0">
      <w:start w:val="1"/>
      <w:numFmt w:val="decimal"/>
      <w:lvlText w:val="%4."/>
      <w:lvlJc w:val="left"/>
      <w:pPr>
        <w:ind w:left="2880" w:hanging="360"/>
      </w:pPr>
    </w:lvl>
    <w:lvl w:ilvl="4" w:tplc="B73036A4">
      <w:start w:val="1"/>
      <w:numFmt w:val="lowerLetter"/>
      <w:lvlText w:val="%5."/>
      <w:lvlJc w:val="left"/>
      <w:pPr>
        <w:ind w:left="3600" w:hanging="360"/>
      </w:pPr>
    </w:lvl>
    <w:lvl w:ilvl="5" w:tplc="BC1CF750">
      <w:start w:val="1"/>
      <w:numFmt w:val="lowerRoman"/>
      <w:lvlText w:val="%6."/>
      <w:lvlJc w:val="right"/>
      <w:pPr>
        <w:ind w:left="4320" w:hanging="180"/>
      </w:pPr>
    </w:lvl>
    <w:lvl w:ilvl="6" w:tplc="59708840">
      <w:start w:val="1"/>
      <w:numFmt w:val="decimal"/>
      <w:lvlText w:val="%7."/>
      <w:lvlJc w:val="left"/>
      <w:pPr>
        <w:ind w:left="5040" w:hanging="360"/>
      </w:pPr>
    </w:lvl>
    <w:lvl w:ilvl="7" w:tplc="68703294">
      <w:start w:val="1"/>
      <w:numFmt w:val="lowerLetter"/>
      <w:lvlText w:val="%8."/>
      <w:lvlJc w:val="left"/>
      <w:pPr>
        <w:ind w:left="5760" w:hanging="360"/>
      </w:pPr>
    </w:lvl>
    <w:lvl w:ilvl="8" w:tplc="B680C6FA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B12EC5"/>
    <w:multiLevelType w:val="hybridMultilevel"/>
    <w:tmpl w:val="B3FC6FBE"/>
    <w:lvl w:ilvl="0" w:tplc="C756C9C2">
      <w:start w:val="1"/>
      <w:numFmt w:val="bullet"/>
      <w:pStyle w:val="cBOILERBULLETS"/>
      <w:lvlText w:val="•"/>
      <w:lvlJc w:val="left"/>
      <w:pPr>
        <w:ind w:left="284" w:hanging="284"/>
      </w:pPr>
      <w:rPr>
        <w:rFonts w:ascii="Futura BT for Dyson Heavy" w:hAnsi="Futura BT for Dyson Heavy" w:hint="default"/>
        <w:b w:val="0"/>
        <w:i w:val="0"/>
        <w:sz w:val="18"/>
      </w:rPr>
    </w:lvl>
    <w:lvl w:ilvl="1" w:tplc="AFE0BA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DC8CC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BE8F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9CA6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CB210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52F2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5C11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26C60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182905"/>
    <w:multiLevelType w:val="hybridMultilevel"/>
    <w:tmpl w:val="0A525BE0"/>
    <w:lvl w:ilvl="0" w:tplc="EEF4CC26">
      <w:start w:val="1"/>
      <w:numFmt w:val="bullet"/>
      <w:pStyle w:val="aSubHeadlineBullets"/>
      <w:lvlText w:val="•"/>
      <w:lvlJc w:val="left"/>
      <w:pPr>
        <w:tabs>
          <w:tab w:val="num" w:pos="284"/>
        </w:tabs>
        <w:ind w:left="284" w:hanging="284"/>
      </w:pPr>
      <w:rPr>
        <w:rFonts w:ascii="Futura BT for Dyson Medium" w:hAnsi="Futura BT for Dyson Medium" w:hint="default"/>
      </w:rPr>
    </w:lvl>
    <w:lvl w:ilvl="1" w:tplc="4F365A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3A2E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F699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783A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00C1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72FA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3EE5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DC3A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2"/>
  </w:num>
  <w:num w:numId="3">
    <w:abstractNumId w:val="2"/>
  </w:num>
  <w:num w:numId="4">
    <w:abstractNumId w:val="16"/>
  </w:num>
  <w:num w:numId="5">
    <w:abstractNumId w:val="25"/>
  </w:num>
  <w:num w:numId="6">
    <w:abstractNumId w:val="13"/>
  </w:num>
  <w:num w:numId="7">
    <w:abstractNumId w:val="15"/>
  </w:num>
  <w:num w:numId="8">
    <w:abstractNumId w:val="1"/>
  </w:num>
  <w:num w:numId="9">
    <w:abstractNumId w:val="6"/>
  </w:num>
  <w:num w:numId="10">
    <w:abstractNumId w:val="21"/>
  </w:num>
  <w:num w:numId="11">
    <w:abstractNumId w:val="20"/>
  </w:num>
  <w:num w:numId="12">
    <w:abstractNumId w:val="3"/>
  </w:num>
  <w:num w:numId="13">
    <w:abstractNumId w:val="9"/>
  </w:num>
  <w:num w:numId="14">
    <w:abstractNumId w:val="0"/>
  </w:num>
  <w:num w:numId="15">
    <w:abstractNumId w:val="22"/>
  </w:num>
  <w:num w:numId="16">
    <w:abstractNumId w:val="19"/>
  </w:num>
  <w:num w:numId="17">
    <w:abstractNumId w:val="7"/>
  </w:num>
  <w:num w:numId="18">
    <w:abstractNumId w:val="4"/>
  </w:num>
  <w:num w:numId="19">
    <w:abstractNumId w:val="24"/>
  </w:num>
  <w:num w:numId="20">
    <w:abstractNumId w:val="27"/>
  </w:num>
  <w:num w:numId="21">
    <w:abstractNumId w:val="29"/>
  </w:num>
  <w:num w:numId="22">
    <w:abstractNumId w:val="10"/>
  </w:num>
  <w:num w:numId="23">
    <w:abstractNumId w:val="11"/>
  </w:num>
  <w:num w:numId="24">
    <w:abstractNumId w:val="29"/>
    <w:lvlOverride w:ilvl="0">
      <w:startOverride w:val="1"/>
    </w:lvlOverride>
  </w:num>
  <w:num w:numId="25">
    <w:abstractNumId w:val="5"/>
  </w:num>
  <w:num w:numId="26">
    <w:abstractNumId w:val="30"/>
  </w:num>
  <w:num w:numId="27">
    <w:abstractNumId w:val="8"/>
  </w:num>
  <w:num w:numId="28">
    <w:abstractNumId w:val="14"/>
  </w:num>
  <w:num w:numId="29">
    <w:abstractNumId w:val="23"/>
  </w:num>
  <w:num w:numId="3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6"/>
  </w:num>
  <w:num w:numId="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ED6"/>
    <w:rsid w:val="0000588A"/>
    <w:rsid w:val="000135FE"/>
    <w:rsid w:val="000151A6"/>
    <w:rsid w:val="0001666C"/>
    <w:rsid w:val="000274B8"/>
    <w:rsid w:val="00036E32"/>
    <w:rsid w:val="0006185F"/>
    <w:rsid w:val="00085DE0"/>
    <w:rsid w:val="00095B7A"/>
    <w:rsid w:val="000A260A"/>
    <w:rsid w:val="000A4CC9"/>
    <w:rsid w:val="000E20A0"/>
    <w:rsid w:val="00100808"/>
    <w:rsid w:val="00102BB4"/>
    <w:rsid w:val="001102AF"/>
    <w:rsid w:val="0013394F"/>
    <w:rsid w:val="0013700A"/>
    <w:rsid w:val="00152032"/>
    <w:rsid w:val="001533EE"/>
    <w:rsid w:val="00157ECF"/>
    <w:rsid w:val="00180BB0"/>
    <w:rsid w:val="0018715F"/>
    <w:rsid w:val="0019045B"/>
    <w:rsid w:val="001913B3"/>
    <w:rsid w:val="00193BB2"/>
    <w:rsid w:val="001B3CDD"/>
    <w:rsid w:val="001D464A"/>
    <w:rsid w:val="001E2207"/>
    <w:rsid w:val="00202C92"/>
    <w:rsid w:val="002047EC"/>
    <w:rsid w:val="00210FEC"/>
    <w:rsid w:val="00230E39"/>
    <w:rsid w:val="00253881"/>
    <w:rsid w:val="0026163F"/>
    <w:rsid w:val="00264AF0"/>
    <w:rsid w:val="00266F6A"/>
    <w:rsid w:val="00271242"/>
    <w:rsid w:val="00275C84"/>
    <w:rsid w:val="0029726D"/>
    <w:rsid w:val="002A1A5A"/>
    <w:rsid w:val="002B2248"/>
    <w:rsid w:val="0030290A"/>
    <w:rsid w:val="00310563"/>
    <w:rsid w:val="00313132"/>
    <w:rsid w:val="0033397C"/>
    <w:rsid w:val="003350C5"/>
    <w:rsid w:val="0035187B"/>
    <w:rsid w:val="00351CC1"/>
    <w:rsid w:val="00354D4B"/>
    <w:rsid w:val="00360B93"/>
    <w:rsid w:val="00360BDC"/>
    <w:rsid w:val="00361A36"/>
    <w:rsid w:val="00362A33"/>
    <w:rsid w:val="00363AA0"/>
    <w:rsid w:val="00370297"/>
    <w:rsid w:val="00371730"/>
    <w:rsid w:val="00382705"/>
    <w:rsid w:val="00385273"/>
    <w:rsid w:val="00390A48"/>
    <w:rsid w:val="00394F85"/>
    <w:rsid w:val="003A3B83"/>
    <w:rsid w:val="003E4F33"/>
    <w:rsid w:val="003E6258"/>
    <w:rsid w:val="003E7291"/>
    <w:rsid w:val="004027F2"/>
    <w:rsid w:val="0041590E"/>
    <w:rsid w:val="00417587"/>
    <w:rsid w:val="004215D7"/>
    <w:rsid w:val="0042385D"/>
    <w:rsid w:val="0043394D"/>
    <w:rsid w:val="00451688"/>
    <w:rsid w:val="00452386"/>
    <w:rsid w:val="00455F9D"/>
    <w:rsid w:val="0046130F"/>
    <w:rsid w:val="00463D9D"/>
    <w:rsid w:val="004A0722"/>
    <w:rsid w:val="004A37BD"/>
    <w:rsid w:val="004B2798"/>
    <w:rsid w:val="004C5067"/>
    <w:rsid w:val="004E5DD3"/>
    <w:rsid w:val="004F14B5"/>
    <w:rsid w:val="004F4BC4"/>
    <w:rsid w:val="004F57E9"/>
    <w:rsid w:val="004F7F62"/>
    <w:rsid w:val="005118B0"/>
    <w:rsid w:val="00516420"/>
    <w:rsid w:val="0052747C"/>
    <w:rsid w:val="00537355"/>
    <w:rsid w:val="00537BD8"/>
    <w:rsid w:val="0054403E"/>
    <w:rsid w:val="00550CDA"/>
    <w:rsid w:val="00557D01"/>
    <w:rsid w:val="00571BBA"/>
    <w:rsid w:val="00574225"/>
    <w:rsid w:val="00587688"/>
    <w:rsid w:val="005A170D"/>
    <w:rsid w:val="005A234D"/>
    <w:rsid w:val="005A3B32"/>
    <w:rsid w:val="005A5154"/>
    <w:rsid w:val="005A5844"/>
    <w:rsid w:val="005B54D8"/>
    <w:rsid w:val="005C33B3"/>
    <w:rsid w:val="005D1C4C"/>
    <w:rsid w:val="005E541C"/>
    <w:rsid w:val="005F2B14"/>
    <w:rsid w:val="005F2F1B"/>
    <w:rsid w:val="006100DC"/>
    <w:rsid w:val="00611584"/>
    <w:rsid w:val="00631EB8"/>
    <w:rsid w:val="00646E89"/>
    <w:rsid w:val="006522F2"/>
    <w:rsid w:val="00654BD5"/>
    <w:rsid w:val="00661DA4"/>
    <w:rsid w:val="00672058"/>
    <w:rsid w:val="00673C5F"/>
    <w:rsid w:val="0067629D"/>
    <w:rsid w:val="00684C5A"/>
    <w:rsid w:val="006A6BB5"/>
    <w:rsid w:val="006C2674"/>
    <w:rsid w:val="006E158B"/>
    <w:rsid w:val="006F4395"/>
    <w:rsid w:val="006F4697"/>
    <w:rsid w:val="006F5D4B"/>
    <w:rsid w:val="007064AD"/>
    <w:rsid w:val="007112E3"/>
    <w:rsid w:val="00746494"/>
    <w:rsid w:val="0074776B"/>
    <w:rsid w:val="00761F37"/>
    <w:rsid w:val="00762B73"/>
    <w:rsid w:val="00785B7C"/>
    <w:rsid w:val="007A2BB6"/>
    <w:rsid w:val="007D2B9A"/>
    <w:rsid w:val="00807CD5"/>
    <w:rsid w:val="00813706"/>
    <w:rsid w:val="008357AA"/>
    <w:rsid w:val="008544D3"/>
    <w:rsid w:val="008547DB"/>
    <w:rsid w:val="00864820"/>
    <w:rsid w:val="008742AF"/>
    <w:rsid w:val="00876AB8"/>
    <w:rsid w:val="008A7126"/>
    <w:rsid w:val="008B6650"/>
    <w:rsid w:val="008C0A81"/>
    <w:rsid w:val="008C1AEE"/>
    <w:rsid w:val="008C6103"/>
    <w:rsid w:val="008D6383"/>
    <w:rsid w:val="008F4F96"/>
    <w:rsid w:val="0093122C"/>
    <w:rsid w:val="00935A40"/>
    <w:rsid w:val="00960598"/>
    <w:rsid w:val="00965884"/>
    <w:rsid w:val="009700FE"/>
    <w:rsid w:val="00970F04"/>
    <w:rsid w:val="00975A03"/>
    <w:rsid w:val="00975AD7"/>
    <w:rsid w:val="00982A49"/>
    <w:rsid w:val="00995229"/>
    <w:rsid w:val="009A6453"/>
    <w:rsid w:val="009C08B8"/>
    <w:rsid w:val="009D3897"/>
    <w:rsid w:val="009E33CE"/>
    <w:rsid w:val="009E5A41"/>
    <w:rsid w:val="00A017F2"/>
    <w:rsid w:val="00A05898"/>
    <w:rsid w:val="00A14BBD"/>
    <w:rsid w:val="00A24AD6"/>
    <w:rsid w:val="00A76755"/>
    <w:rsid w:val="00A83FD0"/>
    <w:rsid w:val="00AC2192"/>
    <w:rsid w:val="00AC6EC2"/>
    <w:rsid w:val="00AE0D3C"/>
    <w:rsid w:val="00B05066"/>
    <w:rsid w:val="00B406B9"/>
    <w:rsid w:val="00B50599"/>
    <w:rsid w:val="00B56571"/>
    <w:rsid w:val="00B577BF"/>
    <w:rsid w:val="00B830AC"/>
    <w:rsid w:val="00B87707"/>
    <w:rsid w:val="00B94D39"/>
    <w:rsid w:val="00BB1F60"/>
    <w:rsid w:val="00BF0B1F"/>
    <w:rsid w:val="00C0189F"/>
    <w:rsid w:val="00C021D8"/>
    <w:rsid w:val="00C040E2"/>
    <w:rsid w:val="00C34659"/>
    <w:rsid w:val="00C37509"/>
    <w:rsid w:val="00C47AF0"/>
    <w:rsid w:val="00C6285C"/>
    <w:rsid w:val="00C7518C"/>
    <w:rsid w:val="00C86414"/>
    <w:rsid w:val="00C87813"/>
    <w:rsid w:val="00C9696B"/>
    <w:rsid w:val="00D02A16"/>
    <w:rsid w:val="00D178BF"/>
    <w:rsid w:val="00D27AEB"/>
    <w:rsid w:val="00D35AEB"/>
    <w:rsid w:val="00D37234"/>
    <w:rsid w:val="00D50C83"/>
    <w:rsid w:val="00D65B4F"/>
    <w:rsid w:val="00D73120"/>
    <w:rsid w:val="00D86A1F"/>
    <w:rsid w:val="00DA7D59"/>
    <w:rsid w:val="00DB5337"/>
    <w:rsid w:val="00DE330E"/>
    <w:rsid w:val="00DF2010"/>
    <w:rsid w:val="00DF49DB"/>
    <w:rsid w:val="00E07745"/>
    <w:rsid w:val="00E15372"/>
    <w:rsid w:val="00E34556"/>
    <w:rsid w:val="00E410F3"/>
    <w:rsid w:val="00E42401"/>
    <w:rsid w:val="00E438A9"/>
    <w:rsid w:val="00E953F6"/>
    <w:rsid w:val="00EA2C24"/>
    <w:rsid w:val="00EA3C36"/>
    <w:rsid w:val="00EA5900"/>
    <w:rsid w:val="00EB5D5C"/>
    <w:rsid w:val="00EC1A39"/>
    <w:rsid w:val="00ED67FB"/>
    <w:rsid w:val="00ED7713"/>
    <w:rsid w:val="00EE0B8E"/>
    <w:rsid w:val="00EE5733"/>
    <w:rsid w:val="00F13DE9"/>
    <w:rsid w:val="00F55ED6"/>
    <w:rsid w:val="00F65565"/>
    <w:rsid w:val="00F761CB"/>
    <w:rsid w:val="00FA0C97"/>
    <w:rsid w:val="00FA2CE6"/>
    <w:rsid w:val="00FB11B2"/>
    <w:rsid w:val="00FD2430"/>
    <w:rsid w:val="00FF7B5F"/>
    <w:rsid w:val="02FEA56B"/>
    <w:rsid w:val="03437507"/>
    <w:rsid w:val="06791429"/>
    <w:rsid w:val="06817F39"/>
    <w:rsid w:val="08E2191A"/>
    <w:rsid w:val="0AA477DE"/>
    <w:rsid w:val="0AE83FDD"/>
    <w:rsid w:val="0BBA10FF"/>
    <w:rsid w:val="0CD71AD6"/>
    <w:rsid w:val="0E5BBB18"/>
    <w:rsid w:val="11E36994"/>
    <w:rsid w:val="12B0C020"/>
    <w:rsid w:val="15A10CC8"/>
    <w:rsid w:val="15EAA562"/>
    <w:rsid w:val="17E879BB"/>
    <w:rsid w:val="1E0C0094"/>
    <w:rsid w:val="208843F8"/>
    <w:rsid w:val="2694F396"/>
    <w:rsid w:val="28762954"/>
    <w:rsid w:val="2A3A2949"/>
    <w:rsid w:val="2C972F75"/>
    <w:rsid w:val="32284060"/>
    <w:rsid w:val="32E507BE"/>
    <w:rsid w:val="35410177"/>
    <w:rsid w:val="38CDA50F"/>
    <w:rsid w:val="3E37E8C9"/>
    <w:rsid w:val="447A1434"/>
    <w:rsid w:val="4640C53E"/>
    <w:rsid w:val="4925989A"/>
    <w:rsid w:val="497A9B70"/>
    <w:rsid w:val="4B91A60F"/>
    <w:rsid w:val="4C9BA486"/>
    <w:rsid w:val="4D779BA7"/>
    <w:rsid w:val="4DA5FF25"/>
    <w:rsid w:val="4E5E7B38"/>
    <w:rsid w:val="524E8431"/>
    <w:rsid w:val="526047EB"/>
    <w:rsid w:val="568C1ED6"/>
    <w:rsid w:val="56EFF10F"/>
    <w:rsid w:val="57EC3521"/>
    <w:rsid w:val="58C692C5"/>
    <w:rsid w:val="5F25F8CB"/>
    <w:rsid w:val="5FD59D8A"/>
    <w:rsid w:val="60E9339C"/>
    <w:rsid w:val="61ED39DC"/>
    <w:rsid w:val="6259302C"/>
    <w:rsid w:val="65CEC50B"/>
    <w:rsid w:val="6626182D"/>
    <w:rsid w:val="674190E6"/>
    <w:rsid w:val="6803CC22"/>
    <w:rsid w:val="6866DD71"/>
    <w:rsid w:val="68ED9ABF"/>
    <w:rsid w:val="7058C6F9"/>
    <w:rsid w:val="70DF8447"/>
    <w:rsid w:val="722197B8"/>
    <w:rsid w:val="732B4F9C"/>
    <w:rsid w:val="7398C4A6"/>
    <w:rsid w:val="747FE24C"/>
    <w:rsid w:val="74EEAAF6"/>
    <w:rsid w:val="78D09C6F"/>
    <w:rsid w:val="78DA2A0A"/>
    <w:rsid w:val="791CAC07"/>
    <w:rsid w:val="7A671AF8"/>
    <w:rsid w:val="7C2236EE"/>
    <w:rsid w:val="7CA7578D"/>
    <w:rsid w:val="7E614CB9"/>
    <w:rsid w:val="7FECF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C292B"/>
  <w14:defaultImageDpi w14:val="32767"/>
  <w15:docId w15:val="{519E8797-79BF-4C9D-BBF9-374AFA090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952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Numerstrony">
    <w:name w:val="page number"/>
    <w:basedOn w:val="Domylnaczcionkaakapitu"/>
    <w:uiPriority w:val="99"/>
    <w:semiHidden/>
    <w:unhideWhenUsed/>
    <w:rsid w:val="00982A49"/>
  </w:style>
  <w:style w:type="paragraph" w:customStyle="1" w:styleId="PressRelease">
    <w:name w:val="Press Release"/>
    <w:basedOn w:val="EMBARGOEDheader"/>
    <w:qFormat/>
    <w:rsid w:val="00516420"/>
    <w:pPr>
      <w:spacing w:before="120" w:after="120"/>
    </w:pPr>
    <w:rPr>
      <w:caps/>
      <w:noProof/>
      <w:color w:val="000000" w:themeColor="text1"/>
      <w:sz w:val="28"/>
    </w:rPr>
  </w:style>
  <w:style w:type="paragraph" w:customStyle="1" w:styleId="EMBARGOEDheader">
    <w:name w:val="EMBARGOED header"/>
    <w:basedOn w:val="Normalny"/>
    <w:qFormat/>
    <w:rsid w:val="00516420"/>
    <w:pPr>
      <w:tabs>
        <w:tab w:val="center" w:pos="4680"/>
        <w:tab w:val="right" w:pos="9360"/>
      </w:tabs>
      <w:ind w:left="-14"/>
    </w:pPr>
    <w:rPr>
      <w:rFonts w:ascii="Futura BT for Dyson Book" w:hAnsi="Futura BT for Dyson Book" w:cs="Times New Roman (Body CS)"/>
      <w:color w:val="FF0000"/>
      <w:spacing w:val="20"/>
      <w:sz w:val="22"/>
      <w:szCs w:val="22"/>
      <w14:numSpacing w14:val="proportional"/>
    </w:rPr>
  </w:style>
  <w:style w:type="paragraph" w:customStyle="1" w:styleId="DateOfIssue">
    <w:name w:val="Date Of Issue"/>
    <w:basedOn w:val="Normalny"/>
    <w:autoRedefine/>
    <w:qFormat/>
    <w:rsid w:val="00516420"/>
    <w:pPr>
      <w:pBdr>
        <w:bottom w:val="single" w:sz="4" w:space="13" w:color="auto"/>
      </w:pBdr>
      <w:tabs>
        <w:tab w:val="center" w:pos="4680"/>
        <w:tab w:val="right" w:pos="9360"/>
      </w:tabs>
      <w:spacing w:before="160" w:after="240"/>
      <w:ind w:left="-11"/>
    </w:pPr>
    <w:rPr>
      <w:rFonts w:ascii="Futura BT for Dyson Book" w:hAnsi="Futura BT for Dyson Book" w:cs="Times New Roman (Body CS)"/>
      <w:color w:val="000000" w:themeColor="text1"/>
      <w:spacing w:val="10"/>
      <w:sz w:val="22"/>
      <w:szCs w:val="22"/>
      <w14:numSpacing w14:val="proportional"/>
    </w:rPr>
  </w:style>
  <w:style w:type="paragraph" w:customStyle="1" w:styleId="aLargeHeadline">
    <w:name w:val="a/ Large Headline"/>
    <w:next w:val="aLargeSubHeadline"/>
    <w:qFormat/>
    <w:rsid w:val="00FD2430"/>
    <w:pPr>
      <w:spacing w:before="120" w:after="240" w:line="480" w:lineRule="exact"/>
    </w:pPr>
    <w:rPr>
      <w:rFonts w:ascii="Futura BT for Dyson Medium" w:hAnsi="Futura BT for Dyson Medium" w:cs="Times New Roman (Body CS)"/>
      <w:kern w:val="28"/>
      <w:sz w:val="42"/>
      <w:szCs w:val="28"/>
      <w:lang w:val="en-GB"/>
    </w:rPr>
  </w:style>
  <w:style w:type="paragraph" w:customStyle="1" w:styleId="aLargeSubHeadline">
    <w:name w:val="a/ Large Sub Headline"/>
    <w:next w:val="aSmallSubHeadline"/>
    <w:qFormat/>
    <w:rsid w:val="00516420"/>
    <w:pPr>
      <w:spacing w:after="240" w:line="340" w:lineRule="exact"/>
    </w:pPr>
    <w:rPr>
      <w:rFonts w:ascii="Futura BT for Dyson Book" w:hAnsi="Futura BT for Dyson Book" w:cs="Times New Roman (Body CS)"/>
      <w:sz w:val="28"/>
      <w:szCs w:val="22"/>
      <w:lang w:val="en-GB"/>
    </w:rPr>
  </w:style>
  <w:style w:type="paragraph" w:customStyle="1" w:styleId="aSubHeadlineBullets">
    <w:name w:val="a/ Sub Headline Bullets"/>
    <w:qFormat/>
    <w:rsid w:val="00FD2430"/>
    <w:pPr>
      <w:numPr>
        <w:numId w:val="26"/>
      </w:numPr>
      <w:spacing w:before="120" w:after="120" w:line="280" w:lineRule="exact"/>
    </w:pPr>
    <w:rPr>
      <w:rFonts w:ascii="Futura BT for Dyson Book" w:hAnsi="Futura BT for Dyson Book" w:cs="Times New Roman (Body CS)"/>
      <w:sz w:val="22"/>
      <w:szCs w:val="22"/>
      <w:lang w:val="en-GB"/>
    </w:rPr>
  </w:style>
  <w:style w:type="paragraph" w:customStyle="1" w:styleId="bBodyCopy">
    <w:name w:val="b/ Body Copy"/>
    <w:qFormat/>
    <w:rsid w:val="00516420"/>
    <w:pPr>
      <w:spacing w:before="120" w:after="120" w:line="280" w:lineRule="exact"/>
    </w:pPr>
    <w:rPr>
      <w:rFonts w:ascii="Futura BT for Dyson Book" w:hAnsi="Futura BT for Dyson Book" w:cs="Times New Roman (Body CS)"/>
      <w:sz w:val="22"/>
      <w:szCs w:val="18"/>
      <w:lang w:val="en-GB"/>
    </w:rPr>
  </w:style>
  <w:style w:type="paragraph" w:customStyle="1" w:styleId="cBOILERBULLETS">
    <w:name w:val="c/ BOILER BULLETS"/>
    <w:basedOn w:val="cBOILERBODY"/>
    <w:qFormat/>
    <w:rsid w:val="00FD2430"/>
    <w:pPr>
      <w:numPr>
        <w:numId w:val="21"/>
      </w:numPr>
    </w:pPr>
    <w:rPr>
      <w:rFonts w:ascii="Futura BT for Dyson Book" w:hAnsi="Futura BT for Dyson Book"/>
    </w:rPr>
  </w:style>
  <w:style w:type="paragraph" w:customStyle="1" w:styleId="cLarge-head">
    <w:name w:val="c/ Large-head"/>
    <w:qFormat/>
    <w:rsid w:val="00516420"/>
    <w:pPr>
      <w:spacing w:before="240" w:after="120" w:line="240" w:lineRule="exact"/>
      <w:ind w:right="2835"/>
    </w:pPr>
    <w:rPr>
      <w:rFonts w:ascii="Futura BT for Dyson Medium" w:hAnsi="Futura BT for Dyson Medium" w:cs="Times New Roman (Body CS)"/>
      <w:sz w:val="28"/>
      <w:szCs w:val="22"/>
      <w:lang w:val="en-GB"/>
    </w:rPr>
  </w:style>
  <w:style w:type="paragraph" w:customStyle="1" w:styleId="cBOILERBODY">
    <w:name w:val="c/ BOILER BODY"/>
    <w:basedOn w:val="Normalny"/>
    <w:qFormat/>
    <w:rsid w:val="00516420"/>
    <w:pPr>
      <w:spacing w:before="60" w:after="60" w:line="240" w:lineRule="exact"/>
    </w:pPr>
    <w:rPr>
      <w:rFonts w:ascii="Futura BT Book" w:hAnsi="Futura BT Book" w:cs="Times New Roman (Body CS)"/>
      <w:sz w:val="18"/>
      <w:szCs w:val="18"/>
      <w:lang w:val="en-GB"/>
    </w:rPr>
  </w:style>
  <w:style w:type="paragraph" w:customStyle="1" w:styleId="aSmallSubHeadline">
    <w:name w:val="a/ Small Sub Headline"/>
    <w:basedOn w:val="aLargeSubHeadline"/>
    <w:next w:val="aSubHeadlineBullets"/>
    <w:qFormat/>
    <w:rsid w:val="0054403E"/>
    <w:pPr>
      <w:spacing w:after="120" w:line="280" w:lineRule="exact"/>
    </w:pPr>
    <w:rPr>
      <w:sz w:val="22"/>
    </w:rPr>
  </w:style>
  <w:style w:type="paragraph" w:customStyle="1" w:styleId="aSmallHeadline">
    <w:name w:val="a/ Small Headline"/>
    <w:basedOn w:val="aLargeHeadline"/>
    <w:next w:val="aSmallSubHeadline"/>
    <w:qFormat/>
    <w:rsid w:val="00807CD5"/>
    <w:pPr>
      <w:spacing w:line="420" w:lineRule="exact"/>
    </w:pPr>
    <w:rPr>
      <w:noProof/>
      <w:sz w:val="34"/>
      <w:szCs w:val="34"/>
    </w:rPr>
  </w:style>
  <w:style w:type="paragraph" w:customStyle="1" w:styleId="bCross-headline">
    <w:name w:val="b/ Cross-headline"/>
    <w:basedOn w:val="bBodyCopy"/>
    <w:qFormat/>
    <w:rsid w:val="00516420"/>
    <w:pPr>
      <w:spacing w:before="180" w:after="0"/>
    </w:pPr>
    <w:rPr>
      <w:rFonts w:ascii="Futura BT for Dyson Heavy" w:hAnsi="Futura BT for Dyson Heavy"/>
    </w:rPr>
  </w:style>
  <w:style w:type="paragraph" w:customStyle="1" w:styleId="ENDS">
    <w:name w:val="ENDS –"/>
    <w:basedOn w:val="EMBARGOEDheader"/>
    <w:qFormat/>
    <w:rsid w:val="00762B73"/>
    <w:pPr>
      <w:spacing w:before="240" w:after="240"/>
      <w:ind w:left="284"/>
    </w:pPr>
  </w:style>
  <w:style w:type="paragraph" w:customStyle="1" w:styleId="bQuotation">
    <w:name w:val="b/ Quotation"/>
    <w:basedOn w:val="bBodyCopy"/>
    <w:next w:val="bBodyCopy"/>
    <w:qFormat/>
    <w:rsid w:val="00516420"/>
    <w:pPr>
      <w:spacing w:before="240" w:after="240" w:line="340" w:lineRule="exact"/>
      <w:ind w:left="340" w:right="284" w:hanging="113"/>
      <w:mirrorIndents/>
    </w:pPr>
    <w:rPr>
      <w:rFonts w:ascii="Futura BT for Dyson Medium" w:hAnsi="Futura BT for Dyson Medium"/>
      <w:kern w:val="28"/>
      <w14:cntxtAlts/>
    </w:rPr>
  </w:style>
  <w:style w:type="character" w:customStyle="1" w:styleId="cMediumEmphasis">
    <w:name w:val="c/ Medium Emphasis"/>
    <w:uiPriority w:val="1"/>
    <w:qFormat/>
    <w:rsid w:val="00516420"/>
    <w:rPr>
      <w:rFonts w:ascii="Futura BT for Dyson Medium" w:hAnsi="Futura BT for Dyson Medium"/>
    </w:rPr>
  </w:style>
  <w:style w:type="character" w:customStyle="1" w:styleId="cStrongEmphasis">
    <w:name w:val="c/ Strong Emphasis"/>
    <w:basedOn w:val="Domylnaczcionkaakapitu"/>
    <w:uiPriority w:val="1"/>
    <w:qFormat/>
    <w:rsid w:val="00FD2430"/>
    <w:rPr>
      <w:rFonts w:ascii="Futura BT for Dyson Heavy" w:hAnsi="Futura BT for Dyson Heavy"/>
    </w:rPr>
  </w:style>
  <w:style w:type="paragraph" w:customStyle="1" w:styleId="cBOILERCROSS-HEADS">
    <w:name w:val="c/ BOILER CROSS-HEADS"/>
    <w:basedOn w:val="cBOILERBODY"/>
    <w:qFormat/>
    <w:rsid w:val="00516420"/>
    <w:pPr>
      <w:spacing w:before="120"/>
    </w:pPr>
    <w:rPr>
      <w:rFonts w:ascii="Futura BT for Dyson Medium" w:hAnsi="Futura BT for Dyson Medium"/>
      <w:caps/>
      <w:spacing w:val="10"/>
    </w:rPr>
  </w:style>
  <w:style w:type="paragraph" w:styleId="Nagwek">
    <w:name w:val="header"/>
    <w:basedOn w:val="Normalny"/>
    <w:link w:val="NagwekZnak"/>
    <w:uiPriority w:val="99"/>
    <w:unhideWhenUsed/>
    <w:rsid w:val="005B54D8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B54D8"/>
  </w:style>
  <w:style w:type="paragraph" w:styleId="Stopka">
    <w:name w:val="footer"/>
    <w:basedOn w:val="Normalny"/>
    <w:link w:val="StopkaZnak"/>
    <w:uiPriority w:val="99"/>
    <w:unhideWhenUsed/>
    <w:rsid w:val="005B54D8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B54D8"/>
  </w:style>
  <w:style w:type="paragraph" w:styleId="Legenda">
    <w:name w:val="caption"/>
    <w:basedOn w:val="Normalny"/>
    <w:next w:val="Normalny"/>
    <w:uiPriority w:val="35"/>
    <w:unhideWhenUsed/>
    <w:qFormat/>
    <w:rsid w:val="0006185F"/>
    <w:pPr>
      <w:spacing w:after="200"/>
    </w:pPr>
    <w:rPr>
      <w:rFonts w:ascii="Futura BT for Dyson Medium" w:hAnsi="Futura BT for Dyson Medium" w:cs="Times New Roman (Body CS)"/>
      <w:iCs/>
      <w:color w:val="7F7F7F" w:themeColor="text1" w:themeTint="80"/>
      <w:sz w:val="18"/>
      <w:szCs w:val="18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B2248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2248"/>
    <w:rPr>
      <w:rFonts w:ascii="Times New Roman" w:hAnsi="Times New Roman" w:cs="Times New Roman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D77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D771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D771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D77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D7713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ED771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ko-KR"/>
    </w:rPr>
  </w:style>
  <w:style w:type="paragraph" w:styleId="Akapitzlist">
    <w:name w:val="List Paragraph"/>
    <w:basedOn w:val="Normalny"/>
    <w:uiPriority w:val="34"/>
    <w:qFormat/>
    <w:rsid w:val="004F14B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E158B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rsid w:val="006E158B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7629D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7629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7629D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5F2F1B"/>
    <w:rPr>
      <w:color w:val="954F72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970F04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70F04"/>
    <w:rPr>
      <w:color w:val="605E5C"/>
      <w:shd w:val="clear" w:color="auto" w:fill="E1DFDD"/>
    </w:rPr>
  </w:style>
  <w:style w:type="paragraph" w:customStyle="1" w:styleId="paragraph">
    <w:name w:val="paragraph"/>
    <w:basedOn w:val="Normalny"/>
    <w:rsid w:val="008D638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normaltextrun">
    <w:name w:val="normaltextrun"/>
    <w:basedOn w:val="Domylnaczcionkaakapitu"/>
    <w:rsid w:val="008D63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1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www.jamesdysonaward.org/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www.jamesdysonfoundation.co.uk/news/the-science-of-sound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dysoninstitute.com/" TargetMode="External"/><Relationship Id="rId20" Type="http://schemas.openxmlformats.org/officeDocument/2006/relationships/hyperlink" Target="mailto:marta.radomska@prhub.e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dyson.pl/rozmowa-video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mailto:julia.wankiewicz@prhub.e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dyson.pl/dyson-demo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hyperlink" Target="https://www.linkedin.com/company/dyson/" TargetMode="External"/><Relationship Id="rId7" Type="http://schemas.openxmlformats.org/officeDocument/2006/relationships/hyperlink" Target="https://www.facebook.com/Dyson/" TargetMode="External"/><Relationship Id="rId2" Type="http://schemas.openxmlformats.org/officeDocument/2006/relationships/image" Target="media/image4.emf"/><Relationship Id="rId1" Type="http://schemas.openxmlformats.org/officeDocument/2006/relationships/hyperlink" Target="https://www.dyson.co.uk/" TargetMode="External"/><Relationship Id="rId6" Type="http://schemas.openxmlformats.org/officeDocument/2006/relationships/hyperlink" Target="https://twitter.com/dyson" TargetMode="External"/><Relationship Id="rId5" Type="http://schemas.openxmlformats.org/officeDocument/2006/relationships/hyperlink" Target="https://www.youtube.com/user/dysonteam" TargetMode="External"/><Relationship Id="rId4" Type="http://schemas.openxmlformats.org/officeDocument/2006/relationships/hyperlink" Target="https://www.instagram.com/dyson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lacourarie\OneDrive%20-%20Dyson\Desktop\Useful\Press%20Release%20Template_March%202020_Press%20Release%20Template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13E52B027AEB4F8A8BC06DD31A365B" ma:contentTypeVersion="11" ma:contentTypeDescription="Create a new document." ma:contentTypeScope="" ma:versionID="a413cb20106a2c2d3d4d50db0781a7e2">
  <xsd:schema xmlns:xsd="http://www.w3.org/2001/XMLSchema" xmlns:xs="http://www.w3.org/2001/XMLSchema" xmlns:p="http://schemas.microsoft.com/office/2006/metadata/properties" xmlns:ns2="08e0bf39-caa3-474b-80a4-ad182962dbb5" xmlns:ns3="ed8535be-6e78-4f7c-b201-fb446e38d81f" targetNamespace="http://schemas.microsoft.com/office/2006/metadata/properties" ma:root="true" ma:fieldsID="202a616cad7f8b3a531e456c944957c4" ns2:_="" ns3:_="">
    <xsd:import namespace="08e0bf39-caa3-474b-80a4-ad182962dbb5"/>
    <xsd:import namespace="ed8535be-6e78-4f7c-b201-fb446e38d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e0bf39-caa3-474b-80a4-ad182962db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8535be-6e78-4f7c-b201-fb446e38d81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09498FE-AED5-48C9-8423-ECB5108D06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D2E98A-BF51-46A7-B3A2-2F72310AA7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e0bf39-caa3-474b-80a4-ad182962dbb5"/>
    <ds:schemaRef ds:uri="ed8535be-6e78-4f7c-b201-fb446e38d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FE79451-3965-4F1C-9F60-E74F3FB0C7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5B05D79-30CE-4A5F-ADE6-99F749D92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 Release Template_March 2020_Press Release Template (2)</Template>
  <TotalTime>26</TotalTime>
  <Pages>4</Pages>
  <Words>796</Words>
  <Characters>4782</Characters>
  <Application>Microsoft Office Word</Application>
  <DocSecurity>0</DocSecurity>
  <Lines>39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Lacourarie</dc:creator>
  <cp:lastModifiedBy>Julia Wankiewicz</cp:lastModifiedBy>
  <cp:revision>8</cp:revision>
  <cp:lastPrinted>2019-09-17T11:56:00Z</cp:lastPrinted>
  <dcterms:created xsi:type="dcterms:W3CDTF">2021-07-21T11:40:00Z</dcterms:created>
  <dcterms:modified xsi:type="dcterms:W3CDTF">2021-07-22T07:21:00Z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0x0101005F13E52B027AEB4F8A8BC06DD31A365B</vt:lpwstr>
  </property>
  <property fmtid="{D5CDD505-2E9C-101B-9397-08002B2CF9AE}" pid="3" name="MSIP_Label_4fee8bbd-df84-49ff-a05e-7819f670e0cf_ActionId">
    <vt:lpwstr>55156118-5b26-42c5-ba42-00006758e5db</vt:lpwstr>
  </property>
  <property fmtid="{D5CDD505-2E9C-101B-9397-08002B2CF9AE}" pid="4" name="MSIP_Label_4fee8bbd-df84-49ff-a05e-7819f670e0cf_ContentBits">
    <vt:lpwstr>0</vt:lpwstr>
  </property>
  <property fmtid="{D5CDD505-2E9C-101B-9397-08002B2CF9AE}" pid="5" name="MSIP_Label_4fee8bbd-df84-49ff-a05e-7819f670e0cf_Enabled">
    <vt:lpwstr>true</vt:lpwstr>
  </property>
  <property fmtid="{D5CDD505-2E9C-101B-9397-08002B2CF9AE}" pid="6" name="MSIP_Label_4fee8bbd-df84-49ff-a05e-7819f670e0cf_Method">
    <vt:lpwstr>Privileged</vt:lpwstr>
  </property>
  <property fmtid="{D5CDD505-2E9C-101B-9397-08002B2CF9AE}" pid="7" name="MSIP_Label_4fee8bbd-df84-49ff-a05e-7819f670e0cf_Name">
    <vt:lpwstr>4fee8bbd-df84-49ff-a05e-7819f670e0cf</vt:lpwstr>
  </property>
  <property fmtid="{D5CDD505-2E9C-101B-9397-08002B2CF9AE}" pid="8" name="MSIP_Label_4fee8bbd-df84-49ff-a05e-7819f670e0cf_SetDate">
    <vt:lpwstr>2021-01-04T10:09:12Z</vt:lpwstr>
  </property>
  <property fmtid="{D5CDD505-2E9C-101B-9397-08002B2CF9AE}" pid="9" name="MSIP_Label_4fee8bbd-df84-49ff-a05e-7819f670e0cf_SiteId">
    <vt:lpwstr>b6e8236b-ceb2-401d-9169-2917d0b07d48</vt:lpwstr>
  </property>
</Properties>
</file>